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505" w:rsidRPr="00773B53" w:rsidRDefault="00E91505" w:rsidP="001C6F41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773B53">
        <w:rPr>
          <w:rFonts w:ascii="Times New Roman" w:hAnsi="Times New Roman"/>
          <w:b/>
          <w:sz w:val="24"/>
          <w:szCs w:val="24"/>
        </w:rPr>
        <w:t xml:space="preserve">Аналитическая справка </w:t>
      </w:r>
      <w:r>
        <w:rPr>
          <w:rFonts w:ascii="Times New Roman" w:hAnsi="Times New Roman"/>
          <w:b/>
          <w:sz w:val="24"/>
          <w:szCs w:val="24"/>
        </w:rPr>
        <w:t>об</w:t>
      </w:r>
      <w:r w:rsidRPr="00773B53">
        <w:rPr>
          <w:rFonts w:ascii="Times New Roman" w:hAnsi="Times New Roman"/>
          <w:b/>
          <w:sz w:val="24"/>
          <w:szCs w:val="24"/>
        </w:rPr>
        <w:t xml:space="preserve"> итога</w:t>
      </w:r>
      <w:r>
        <w:rPr>
          <w:rFonts w:ascii="Times New Roman" w:hAnsi="Times New Roman"/>
          <w:b/>
          <w:sz w:val="24"/>
          <w:szCs w:val="24"/>
        </w:rPr>
        <w:t>х проведения школьного и</w:t>
      </w:r>
      <w:r w:rsidRPr="00773B53">
        <w:rPr>
          <w:rFonts w:ascii="Times New Roman" w:hAnsi="Times New Roman"/>
          <w:b/>
          <w:sz w:val="24"/>
          <w:szCs w:val="24"/>
        </w:rPr>
        <w:t xml:space="preserve"> муниципального этапа </w:t>
      </w:r>
      <w:r>
        <w:rPr>
          <w:rFonts w:ascii="Times New Roman" w:hAnsi="Times New Roman"/>
          <w:b/>
          <w:sz w:val="24"/>
          <w:szCs w:val="24"/>
        </w:rPr>
        <w:t>В</w:t>
      </w:r>
      <w:r w:rsidRPr="00773B53">
        <w:rPr>
          <w:rFonts w:ascii="Times New Roman" w:hAnsi="Times New Roman"/>
          <w:b/>
          <w:sz w:val="24"/>
          <w:szCs w:val="24"/>
        </w:rPr>
        <w:t>сероссийской олимпиады школьн</w:t>
      </w:r>
      <w:r>
        <w:rPr>
          <w:rFonts w:ascii="Times New Roman" w:hAnsi="Times New Roman"/>
          <w:b/>
          <w:sz w:val="24"/>
          <w:szCs w:val="24"/>
        </w:rPr>
        <w:t>иков в Кораблинском районе в 2020-2021 учебном году</w:t>
      </w:r>
      <w:r w:rsidRPr="00773B53">
        <w:rPr>
          <w:rFonts w:ascii="Times New Roman" w:hAnsi="Times New Roman"/>
          <w:b/>
          <w:sz w:val="24"/>
          <w:szCs w:val="24"/>
        </w:rPr>
        <w:t xml:space="preserve">. </w:t>
      </w:r>
    </w:p>
    <w:p w:rsidR="00E91505" w:rsidRPr="00773B53" w:rsidRDefault="00E91505" w:rsidP="001C6F41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E91505" w:rsidRDefault="00E91505" w:rsidP="001C6F41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 w:rsidRPr="00773B53">
        <w:rPr>
          <w:rFonts w:ascii="Times New Roman" w:hAnsi="Times New Roman"/>
          <w:b/>
          <w:sz w:val="24"/>
          <w:szCs w:val="24"/>
        </w:rPr>
        <w:t xml:space="preserve">Цель: </w:t>
      </w:r>
      <w:r w:rsidRPr="00773B53">
        <w:rPr>
          <w:rFonts w:ascii="Times New Roman" w:hAnsi="Times New Roman"/>
          <w:sz w:val="24"/>
          <w:szCs w:val="24"/>
        </w:rPr>
        <w:t xml:space="preserve">выявить уровень сформированности творческих способностей, интереса к научно-исследовательской деятельности обучающихся в ОО района, проанализировать с различных позиций результат </w:t>
      </w:r>
      <w:r>
        <w:rPr>
          <w:rFonts w:ascii="Times New Roman" w:hAnsi="Times New Roman"/>
          <w:sz w:val="24"/>
          <w:szCs w:val="24"/>
        </w:rPr>
        <w:t xml:space="preserve">школьного и </w:t>
      </w:r>
      <w:r w:rsidRPr="00773B53">
        <w:rPr>
          <w:rFonts w:ascii="Times New Roman" w:hAnsi="Times New Roman"/>
          <w:sz w:val="24"/>
          <w:szCs w:val="24"/>
        </w:rPr>
        <w:t>муниципального этап</w:t>
      </w:r>
      <w:r>
        <w:rPr>
          <w:rFonts w:ascii="Times New Roman" w:hAnsi="Times New Roman"/>
          <w:sz w:val="24"/>
          <w:szCs w:val="24"/>
        </w:rPr>
        <w:t>ов</w:t>
      </w:r>
      <w:r w:rsidRPr="00773B5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773B53">
        <w:rPr>
          <w:rFonts w:ascii="Times New Roman" w:hAnsi="Times New Roman"/>
          <w:sz w:val="24"/>
          <w:szCs w:val="24"/>
        </w:rPr>
        <w:t>сероссийской олимпиады школьников в 20</w:t>
      </w:r>
      <w:r>
        <w:rPr>
          <w:rFonts w:ascii="Times New Roman" w:hAnsi="Times New Roman"/>
          <w:sz w:val="24"/>
          <w:szCs w:val="24"/>
        </w:rPr>
        <w:t>20-2021 уч.</w:t>
      </w:r>
      <w:r w:rsidRPr="00773B53">
        <w:rPr>
          <w:rFonts w:ascii="Times New Roman" w:hAnsi="Times New Roman"/>
          <w:sz w:val="24"/>
          <w:szCs w:val="24"/>
        </w:rPr>
        <w:t>г. в разрезе предметов, эффективности участия ОО района.</w:t>
      </w:r>
    </w:p>
    <w:p w:rsidR="00E91505" w:rsidRDefault="00E91505" w:rsidP="001C6F41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E91505" w:rsidRDefault="00E91505" w:rsidP="00FF191B">
      <w:pPr>
        <w:pStyle w:val="NoSpacing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Школьный этап всероссийской олимпиады школьников</w:t>
      </w:r>
    </w:p>
    <w:p w:rsidR="00E91505" w:rsidRPr="00FF191B" w:rsidRDefault="00E91505" w:rsidP="00FF191B">
      <w:pPr>
        <w:pStyle w:val="NoSpacing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E91505" w:rsidRDefault="00E91505" w:rsidP="001C6F41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Школьная олимпиада является первым этапом Всероссийской олимпиады школьников. Среди многочисленных приемов работы, ориентированных на интеллектуальное развитие школьников, особое место занимают предметные олимпиады.</w:t>
      </w:r>
    </w:p>
    <w:p w:rsidR="00E91505" w:rsidRDefault="00E91505" w:rsidP="001C6F41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Основными задачами школьного этапа ВсОШ являются:</w:t>
      </w:r>
    </w:p>
    <w:p w:rsidR="00E91505" w:rsidRDefault="00E91505" w:rsidP="001C6F41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мотивация школьников к изучению различных предметов;</w:t>
      </w:r>
    </w:p>
    <w:p w:rsidR="00E91505" w:rsidRDefault="00E91505" w:rsidP="001C6F41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оценка знаний и умений школьников по предметам;</w:t>
      </w:r>
    </w:p>
    <w:p w:rsidR="00E91505" w:rsidRDefault="00E91505" w:rsidP="001C6F41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выявление способных, талантливых обучающихся по отдельным предметам, с целью участия в муниципальном этапе ВсОШ и индивидуальной работы с одаренными обучающимся;</w:t>
      </w:r>
    </w:p>
    <w:p w:rsidR="00E91505" w:rsidRDefault="00E91505" w:rsidP="001C6F41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активизация кружковой и других форм внеклассной и внешкольной работы с обучающимися.</w:t>
      </w:r>
    </w:p>
    <w:p w:rsidR="00E91505" w:rsidRDefault="00E91505" w:rsidP="001C6F41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Муниципальный этап также выявляет наиболее способных, талантливых обучающихся с целью участия в региональном этапе ВсОШ, активизирует их стремление и волю к победе, желание показать себя, свои знания.</w:t>
      </w:r>
    </w:p>
    <w:p w:rsidR="00E91505" w:rsidRDefault="00E91505" w:rsidP="001C6F41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D45789">
        <w:rPr>
          <w:rFonts w:ascii="Times New Roman" w:hAnsi="Times New Roman"/>
          <w:sz w:val="24"/>
          <w:szCs w:val="24"/>
        </w:rPr>
        <w:t xml:space="preserve">соответствии с Порядком проведения </w:t>
      </w:r>
      <w:r>
        <w:rPr>
          <w:rFonts w:ascii="Times New Roman" w:hAnsi="Times New Roman"/>
          <w:sz w:val="24"/>
          <w:szCs w:val="24"/>
        </w:rPr>
        <w:t>В</w:t>
      </w:r>
      <w:r w:rsidRPr="00D45789">
        <w:rPr>
          <w:rFonts w:ascii="Times New Roman" w:hAnsi="Times New Roman"/>
          <w:sz w:val="24"/>
          <w:szCs w:val="24"/>
        </w:rPr>
        <w:t xml:space="preserve">сероссийской олимпиады школьников, утвержденным приказом Министерства образования и науки Российской Федерации от 18.11.2013г. № 1252 «Об утверждении Порядка проведения </w:t>
      </w:r>
      <w:r>
        <w:rPr>
          <w:rFonts w:ascii="Times New Roman" w:hAnsi="Times New Roman"/>
          <w:sz w:val="24"/>
          <w:szCs w:val="24"/>
        </w:rPr>
        <w:t>В</w:t>
      </w:r>
      <w:r w:rsidRPr="00D45789">
        <w:rPr>
          <w:rFonts w:ascii="Times New Roman" w:hAnsi="Times New Roman"/>
          <w:sz w:val="24"/>
          <w:szCs w:val="24"/>
        </w:rPr>
        <w:t xml:space="preserve">сероссийской олимпиады школьников», приказом управления образования и молодежной политики МО-Кораблинский муниципальный район от </w:t>
      </w:r>
      <w:r>
        <w:rPr>
          <w:rFonts w:ascii="Times New Roman" w:hAnsi="Times New Roman"/>
          <w:sz w:val="24"/>
          <w:szCs w:val="24"/>
        </w:rPr>
        <w:t>08 сентября</w:t>
      </w:r>
      <w:r w:rsidRPr="00D45789">
        <w:rPr>
          <w:rFonts w:ascii="Times New Roman" w:hAnsi="Times New Roman"/>
          <w:sz w:val="24"/>
          <w:szCs w:val="24"/>
        </w:rPr>
        <w:t xml:space="preserve"> 2020 г. № </w:t>
      </w:r>
      <w:r>
        <w:rPr>
          <w:rFonts w:ascii="Times New Roman" w:hAnsi="Times New Roman"/>
          <w:sz w:val="24"/>
          <w:szCs w:val="24"/>
        </w:rPr>
        <w:t>80</w:t>
      </w:r>
      <w:r w:rsidRPr="00D45789">
        <w:rPr>
          <w:rFonts w:ascii="Times New Roman" w:hAnsi="Times New Roman"/>
          <w:sz w:val="24"/>
          <w:szCs w:val="24"/>
        </w:rPr>
        <w:t xml:space="preserve"> о/д «О проведении муниципального этапа </w:t>
      </w:r>
      <w:r>
        <w:rPr>
          <w:rFonts w:ascii="Times New Roman" w:hAnsi="Times New Roman"/>
          <w:sz w:val="24"/>
          <w:szCs w:val="24"/>
        </w:rPr>
        <w:t>В</w:t>
      </w:r>
      <w:r w:rsidRPr="00D45789">
        <w:rPr>
          <w:rFonts w:ascii="Times New Roman" w:hAnsi="Times New Roman"/>
          <w:sz w:val="24"/>
          <w:szCs w:val="24"/>
        </w:rPr>
        <w:t xml:space="preserve">сероссийской олимпиады школьников» с </w:t>
      </w:r>
      <w:r>
        <w:rPr>
          <w:rFonts w:ascii="Times New Roman" w:hAnsi="Times New Roman"/>
          <w:sz w:val="24"/>
          <w:szCs w:val="24"/>
        </w:rPr>
        <w:t>28 сентября по 29 октября</w:t>
      </w:r>
      <w:r w:rsidRPr="00D45789">
        <w:rPr>
          <w:rFonts w:ascii="Times New Roman" w:hAnsi="Times New Roman"/>
          <w:sz w:val="24"/>
          <w:szCs w:val="24"/>
        </w:rPr>
        <w:t xml:space="preserve"> 2020 г</w:t>
      </w:r>
      <w:r>
        <w:rPr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был проведен школьный этап ВсОШ для учащихся 4-11 классов.</w:t>
      </w:r>
    </w:p>
    <w:p w:rsidR="00E91505" w:rsidRDefault="00E91505" w:rsidP="006A5A97">
      <w:pPr>
        <w:pStyle w:val="NoSpacing"/>
        <w:ind w:firstLine="426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1</w:t>
      </w:r>
    </w:p>
    <w:p w:rsidR="00E91505" w:rsidRDefault="00E91505" w:rsidP="006A5A97">
      <w:pPr>
        <w:pStyle w:val="NoSpacing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Количество участников школьного этапа ВсОШ в разрезе предметов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2835"/>
        <w:gridCol w:w="708"/>
        <w:gridCol w:w="709"/>
        <w:gridCol w:w="709"/>
        <w:gridCol w:w="709"/>
        <w:gridCol w:w="708"/>
        <w:gridCol w:w="709"/>
        <w:gridCol w:w="851"/>
        <w:gridCol w:w="872"/>
        <w:gridCol w:w="935"/>
      </w:tblGrid>
      <w:tr w:rsidR="00E91505" w:rsidRPr="00F00D59" w:rsidTr="00F00D59">
        <w:tc>
          <w:tcPr>
            <w:tcW w:w="534" w:type="dxa"/>
            <w:vMerge w:val="restart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835" w:type="dxa"/>
            <w:vMerge w:val="restart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5975" w:type="dxa"/>
            <w:gridSpan w:val="8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Количество участников школьного этапа</w:t>
            </w:r>
          </w:p>
        </w:tc>
        <w:tc>
          <w:tcPr>
            <w:tcW w:w="935" w:type="dxa"/>
            <w:vMerge w:val="restart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</w:tr>
      <w:tr w:rsidR="00E91505" w:rsidRPr="00F00D59" w:rsidTr="00F00D59">
        <w:tc>
          <w:tcPr>
            <w:tcW w:w="534" w:type="dxa"/>
            <w:vMerge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 кл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5 кл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6 кл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7 кл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8 кл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9 кл</w:t>
            </w:r>
          </w:p>
        </w:tc>
        <w:tc>
          <w:tcPr>
            <w:tcW w:w="851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10 кл</w:t>
            </w:r>
          </w:p>
        </w:tc>
        <w:tc>
          <w:tcPr>
            <w:tcW w:w="87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11 кл</w:t>
            </w:r>
          </w:p>
        </w:tc>
        <w:tc>
          <w:tcPr>
            <w:tcW w:w="935" w:type="dxa"/>
            <w:vMerge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505" w:rsidRPr="00F00D59" w:rsidTr="00F00D59">
        <w:tc>
          <w:tcPr>
            <w:tcW w:w="5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7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233</w:t>
            </w:r>
          </w:p>
        </w:tc>
      </w:tr>
      <w:tr w:rsidR="00E91505" w:rsidRPr="00F00D59" w:rsidTr="00F00D59">
        <w:tc>
          <w:tcPr>
            <w:tcW w:w="5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7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</w:tr>
      <w:tr w:rsidR="00E91505" w:rsidRPr="00F00D59" w:rsidTr="00F00D59">
        <w:tc>
          <w:tcPr>
            <w:tcW w:w="5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7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</w:tr>
      <w:tr w:rsidR="00E91505" w:rsidRPr="00F00D59" w:rsidTr="00F00D59">
        <w:tc>
          <w:tcPr>
            <w:tcW w:w="5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</w:tr>
      <w:tr w:rsidR="00E91505" w:rsidRPr="00F00D59" w:rsidTr="00F00D59">
        <w:tc>
          <w:tcPr>
            <w:tcW w:w="5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7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</w:tr>
      <w:tr w:rsidR="00E91505" w:rsidRPr="00F00D59" w:rsidTr="00F00D59">
        <w:tc>
          <w:tcPr>
            <w:tcW w:w="5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7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</w:tr>
      <w:tr w:rsidR="00E91505" w:rsidRPr="00F00D59" w:rsidTr="00F00D59">
        <w:tc>
          <w:tcPr>
            <w:tcW w:w="5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E91505" w:rsidRPr="00F00D59" w:rsidTr="00F00D59">
        <w:tc>
          <w:tcPr>
            <w:tcW w:w="5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7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</w:tr>
      <w:tr w:rsidR="00E91505" w:rsidRPr="00F00D59" w:rsidTr="00F00D59">
        <w:tc>
          <w:tcPr>
            <w:tcW w:w="5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7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</w:tr>
      <w:tr w:rsidR="00E91505" w:rsidRPr="00F00D59" w:rsidTr="00F00D59">
        <w:tc>
          <w:tcPr>
            <w:tcW w:w="5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7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E91505" w:rsidRPr="00F00D59" w:rsidTr="00F00D59">
        <w:tc>
          <w:tcPr>
            <w:tcW w:w="5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Экология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7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E91505" w:rsidRPr="00F00D59" w:rsidTr="00F00D59">
        <w:tc>
          <w:tcPr>
            <w:tcW w:w="5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7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181</w:t>
            </w:r>
          </w:p>
        </w:tc>
      </w:tr>
      <w:tr w:rsidR="00E91505" w:rsidRPr="00F00D59" w:rsidTr="00F00D59">
        <w:tc>
          <w:tcPr>
            <w:tcW w:w="5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8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7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</w:tr>
      <w:tr w:rsidR="00E91505" w:rsidRPr="00F00D59" w:rsidTr="00F00D59">
        <w:tc>
          <w:tcPr>
            <w:tcW w:w="5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Право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E91505" w:rsidRPr="00F00D59" w:rsidTr="00F00D59">
        <w:tc>
          <w:tcPr>
            <w:tcW w:w="5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8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7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E91505" w:rsidRPr="00F00D59" w:rsidTr="00F00D59">
        <w:tc>
          <w:tcPr>
            <w:tcW w:w="5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8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7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E91505" w:rsidRPr="00F00D59" w:rsidTr="00F00D59">
        <w:tc>
          <w:tcPr>
            <w:tcW w:w="5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8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7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  <w:tr w:rsidR="00E91505" w:rsidRPr="00F00D59" w:rsidTr="00F00D59">
        <w:tc>
          <w:tcPr>
            <w:tcW w:w="5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8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Искусство (МХК)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7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</w:tr>
      <w:tr w:rsidR="00E91505" w:rsidRPr="00F00D59" w:rsidTr="00F00D59">
        <w:tc>
          <w:tcPr>
            <w:tcW w:w="5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8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Немецкий язык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91505" w:rsidRPr="00F00D59" w:rsidTr="00F00D59">
        <w:tc>
          <w:tcPr>
            <w:tcW w:w="5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8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 xml:space="preserve">Астрономия 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E91505" w:rsidRPr="00F00D59" w:rsidTr="00F00D59">
        <w:tc>
          <w:tcPr>
            <w:tcW w:w="5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8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Экономика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7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E91505" w:rsidRPr="00F00D59" w:rsidTr="00F00D59">
        <w:tc>
          <w:tcPr>
            <w:tcW w:w="3369" w:type="dxa"/>
            <w:gridSpan w:val="2"/>
          </w:tcPr>
          <w:p w:rsidR="00E91505" w:rsidRPr="00F00D59" w:rsidRDefault="00E91505" w:rsidP="00F00D59">
            <w:pPr>
              <w:pStyle w:val="NoSpacing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247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275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328</w:t>
            </w:r>
          </w:p>
        </w:tc>
        <w:tc>
          <w:tcPr>
            <w:tcW w:w="70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366</w:t>
            </w:r>
          </w:p>
        </w:tc>
        <w:tc>
          <w:tcPr>
            <w:tcW w:w="70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389</w:t>
            </w:r>
          </w:p>
        </w:tc>
        <w:tc>
          <w:tcPr>
            <w:tcW w:w="851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87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253</w:t>
            </w:r>
          </w:p>
        </w:tc>
        <w:tc>
          <w:tcPr>
            <w:tcW w:w="93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2244</w:t>
            </w:r>
          </w:p>
        </w:tc>
      </w:tr>
    </w:tbl>
    <w:p w:rsidR="00E91505" w:rsidRDefault="00E91505" w:rsidP="006A5A97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Анализируя данные таблицы, следует сделать следующий вывод:</w:t>
      </w:r>
    </w:p>
    <w:p w:rsidR="00E91505" w:rsidRDefault="00E91505" w:rsidP="006A5A97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высокий процент участников школьного этапа ВсОШ отмечен по предметам: русский язык – 215 чел., технология – 205 чел., математика – 183 чел., история – 181 чел., литература – 174 чел.;</w:t>
      </w:r>
    </w:p>
    <w:p w:rsidR="00E91505" w:rsidRDefault="00E91505" w:rsidP="006A5A97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низкий процент участников школьного этапа ВсОШ отмечен по предметам: астрономия – 13 чел., экономика – 30 чел., право – 43 чел., физическая культура – 45 чел.</w:t>
      </w:r>
    </w:p>
    <w:p w:rsidR="00E91505" w:rsidRDefault="00E91505" w:rsidP="006F392E">
      <w:pPr>
        <w:pStyle w:val="NoSpacing"/>
        <w:ind w:firstLine="426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2</w:t>
      </w:r>
    </w:p>
    <w:p w:rsidR="00E91505" w:rsidRDefault="00E91505" w:rsidP="006F392E">
      <w:pPr>
        <w:pStyle w:val="NoSpacing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Количество победителей и призеров школьного этапа ВсОШ</w:t>
      </w:r>
    </w:p>
    <w:p w:rsidR="00E91505" w:rsidRDefault="00E91505" w:rsidP="006F392E">
      <w:pPr>
        <w:pStyle w:val="NoSpacing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42"/>
        <w:gridCol w:w="2221"/>
        <w:gridCol w:w="2258"/>
        <w:gridCol w:w="1879"/>
        <w:gridCol w:w="1879"/>
      </w:tblGrid>
      <w:tr w:rsidR="00E91505" w:rsidRPr="00F00D59" w:rsidTr="00F00D59">
        <w:tc>
          <w:tcPr>
            <w:tcW w:w="204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1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Общее количество участников</w:t>
            </w:r>
          </w:p>
        </w:tc>
        <w:tc>
          <w:tcPr>
            <w:tcW w:w="225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Количество победителей и призеров</w:t>
            </w:r>
          </w:p>
        </w:tc>
        <w:tc>
          <w:tcPr>
            <w:tcW w:w="187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Общее количество победителей</w:t>
            </w:r>
          </w:p>
        </w:tc>
        <w:tc>
          <w:tcPr>
            <w:tcW w:w="187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Общее количество призеров</w:t>
            </w:r>
          </w:p>
        </w:tc>
      </w:tr>
      <w:tr w:rsidR="00E91505" w:rsidRPr="00F00D59" w:rsidTr="00F00D59">
        <w:tc>
          <w:tcPr>
            <w:tcW w:w="204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2019-2020 уч.г.</w:t>
            </w:r>
          </w:p>
        </w:tc>
        <w:tc>
          <w:tcPr>
            <w:tcW w:w="2221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1196</w:t>
            </w:r>
          </w:p>
        </w:tc>
        <w:tc>
          <w:tcPr>
            <w:tcW w:w="225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569 (47,5%)</w:t>
            </w:r>
          </w:p>
        </w:tc>
        <w:tc>
          <w:tcPr>
            <w:tcW w:w="187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112 (9,3%)</w:t>
            </w:r>
          </w:p>
        </w:tc>
        <w:tc>
          <w:tcPr>
            <w:tcW w:w="187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457 (38,2%)</w:t>
            </w:r>
          </w:p>
        </w:tc>
      </w:tr>
      <w:tr w:rsidR="00E91505" w:rsidRPr="00F00D59" w:rsidTr="00F00D59">
        <w:tc>
          <w:tcPr>
            <w:tcW w:w="204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2020-2021 уч.г.</w:t>
            </w:r>
          </w:p>
        </w:tc>
        <w:tc>
          <w:tcPr>
            <w:tcW w:w="2221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2244</w:t>
            </w:r>
          </w:p>
        </w:tc>
        <w:tc>
          <w:tcPr>
            <w:tcW w:w="225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1118 (51%)</w:t>
            </w:r>
          </w:p>
        </w:tc>
        <w:tc>
          <w:tcPr>
            <w:tcW w:w="187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528 (24%)</w:t>
            </w:r>
          </w:p>
        </w:tc>
        <w:tc>
          <w:tcPr>
            <w:tcW w:w="187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590 (27%)</w:t>
            </w:r>
          </w:p>
        </w:tc>
      </w:tr>
    </w:tbl>
    <w:p w:rsidR="00E91505" w:rsidRPr="00002C96" w:rsidRDefault="00E91505" w:rsidP="00002C96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E91505" w:rsidRDefault="00E91505" w:rsidP="006A5A97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 w:rsidRPr="00F00D59">
        <w:rPr>
          <w:rFonts w:ascii="Times New Roman" w:hAnsi="Times New Roman"/>
          <w:noProof/>
          <w:sz w:val="24"/>
          <w:szCs w:val="24"/>
          <w:lang w:eastAsia="ru-RU"/>
        </w:rPr>
        <w:object w:dxaOrig="9418" w:dyaOrig="32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37" o:spid="_x0000_i1025" type="#_x0000_t75" style="width:471pt;height:163.5pt;visibility:visible" o:ole="">
            <v:imagedata r:id="rId5" o:title="" cropbottom="-60f"/>
            <o:lock v:ext="edit" aspectratio="f"/>
          </v:shape>
          <o:OLEObject Type="Embed" ProgID="Excel.Chart.8" ShapeID="Диаграмма 37" DrawAspect="Content" ObjectID="_1674040911" r:id="rId6"/>
        </w:object>
      </w:r>
    </w:p>
    <w:p w:rsidR="00E91505" w:rsidRDefault="00E91505" w:rsidP="006A5A97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Данные таблицы и диаграммы свидетельствуют, что в текущем учебном году по сравнению с прошлым учебным годом:</w:t>
      </w:r>
    </w:p>
    <w:p w:rsidR="00E91505" w:rsidRDefault="00E91505" w:rsidP="006A5A97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увеличилось общее количество участников школьного этапа ВсОШ;</w:t>
      </w:r>
    </w:p>
    <w:p w:rsidR="00E91505" w:rsidRDefault="00E91505" w:rsidP="006A5A97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увеличилось количество победителей и призеров.</w:t>
      </w:r>
    </w:p>
    <w:p w:rsidR="00E91505" w:rsidRDefault="00E91505" w:rsidP="00132B25">
      <w:pPr>
        <w:pStyle w:val="NoSpacing"/>
        <w:ind w:firstLine="426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3</w:t>
      </w:r>
    </w:p>
    <w:p w:rsidR="00E91505" w:rsidRDefault="00E91505" w:rsidP="00132B25">
      <w:pPr>
        <w:pStyle w:val="NoSpacing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Количество участников, победителей и призеров школьного этапа ВсОШ</w:t>
      </w:r>
    </w:p>
    <w:p w:rsidR="00E91505" w:rsidRDefault="00E91505" w:rsidP="00132B25">
      <w:pPr>
        <w:pStyle w:val="NoSpacing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49"/>
        <w:gridCol w:w="2129"/>
        <w:gridCol w:w="1539"/>
        <w:gridCol w:w="1510"/>
        <w:gridCol w:w="1510"/>
        <w:gridCol w:w="1432"/>
        <w:gridCol w:w="1510"/>
      </w:tblGrid>
      <w:tr w:rsidR="00E91505" w:rsidRPr="00F00D59" w:rsidTr="00F00D59">
        <w:tc>
          <w:tcPr>
            <w:tcW w:w="64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12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53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Фактическое кол-во участников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Кол-во победителей и призеров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Кол-во победителей</w:t>
            </w:r>
          </w:p>
        </w:tc>
        <w:tc>
          <w:tcPr>
            <w:tcW w:w="143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Кол-во призеров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% победителей и призеров</w:t>
            </w:r>
          </w:p>
        </w:tc>
      </w:tr>
      <w:tr w:rsidR="00E91505" w:rsidRPr="00F00D59" w:rsidTr="00F00D59">
        <w:tc>
          <w:tcPr>
            <w:tcW w:w="64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53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233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43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505" w:rsidRPr="00F00D59" w:rsidTr="00F00D59">
        <w:tc>
          <w:tcPr>
            <w:tcW w:w="64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153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43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505" w:rsidRPr="00F00D59" w:rsidTr="00F00D59">
        <w:tc>
          <w:tcPr>
            <w:tcW w:w="64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53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43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505" w:rsidRPr="00F00D59" w:rsidTr="00F00D59">
        <w:tc>
          <w:tcPr>
            <w:tcW w:w="64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153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43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505" w:rsidRPr="00F00D59" w:rsidTr="00F00D59">
        <w:tc>
          <w:tcPr>
            <w:tcW w:w="64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53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43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505" w:rsidRPr="00F00D59" w:rsidTr="00F00D59">
        <w:tc>
          <w:tcPr>
            <w:tcW w:w="64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153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3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505" w:rsidRPr="00F00D59" w:rsidTr="00F00D59">
        <w:tc>
          <w:tcPr>
            <w:tcW w:w="64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53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3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505" w:rsidRPr="00F00D59" w:rsidTr="00F00D59">
        <w:tc>
          <w:tcPr>
            <w:tcW w:w="64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53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43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505" w:rsidRPr="00F00D59" w:rsidTr="00F00D59">
        <w:tc>
          <w:tcPr>
            <w:tcW w:w="64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53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43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505" w:rsidRPr="00F00D59" w:rsidTr="00F00D59">
        <w:tc>
          <w:tcPr>
            <w:tcW w:w="64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153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43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505" w:rsidRPr="00F00D59" w:rsidTr="00F00D59">
        <w:tc>
          <w:tcPr>
            <w:tcW w:w="64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Экология</w:t>
            </w:r>
          </w:p>
        </w:tc>
        <w:tc>
          <w:tcPr>
            <w:tcW w:w="153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3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505" w:rsidRPr="00F00D59" w:rsidTr="00F00D59">
        <w:tc>
          <w:tcPr>
            <w:tcW w:w="64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2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53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181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43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505" w:rsidRPr="00F00D59" w:rsidTr="00F00D59">
        <w:tc>
          <w:tcPr>
            <w:tcW w:w="64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2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53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43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505" w:rsidRPr="00F00D59" w:rsidTr="00F00D59">
        <w:tc>
          <w:tcPr>
            <w:tcW w:w="64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2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Право</w:t>
            </w:r>
          </w:p>
        </w:tc>
        <w:tc>
          <w:tcPr>
            <w:tcW w:w="153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43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505" w:rsidRPr="00F00D59" w:rsidTr="00F00D59">
        <w:tc>
          <w:tcPr>
            <w:tcW w:w="64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2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53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3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505" w:rsidRPr="00F00D59" w:rsidTr="00F00D59">
        <w:tc>
          <w:tcPr>
            <w:tcW w:w="64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2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153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43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505" w:rsidRPr="00F00D59" w:rsidTr="00F00D59">
        <w:tc>
          <w:tcPr>
            <w:tcW w:w="64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2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153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3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505" w:rsidRPr="00F00D59" w:rsidTr="00F00D59">
        <w:tc>
          <w:tcPr>
            <w:tcW w:w="64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2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Искусство (МХК)</w:t>
            </w:r>
          </w:p>
        </w:tc>
        <w:tc>
          <w:tcPr>
            <w:tcW w:w="153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3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505" w:rsidRPr="00F00D59" w:rsidTr="00F00D59">
        <w:tc>
          <w:tcPr>
            <w:tcW w:w="64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12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Немецкий язык</w:t>
            </w:r>
          </w:p>
        </w:tc>
        <w:tc>
          <w:tcPr>
            <w:tcW w:w="153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3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505" w:rsidRPr="00F00D59" w:rsidTr="00F00D59">
        <w:tc>
          <w:tcPr>
            <w:tcW w:w="64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2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 xml:space="preserve">Астрономия </w:t>
            </w:r>
          </w:p>
        </w:tc>
        <w:tc>
          <w:tcPr>
            <w:tcW w:w="153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3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505" w:rsidRPr="00F00D59" w:rsidTr="00F00D59">
        <w:tc>
          <w:tcPr>
            <w:tcW w:w="64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12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Экономика</w:t>
            </w:r>
          </w:p>
        </w:tc>
        <w:tc>
          <w:tcPr>
            <w:tcW w:w="153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3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505" w:rsidRPr="00F00D59" w:rsidTr="00F00D59">
        <w:tc>
          <w:tcPr>
            <w:tcW w:w="2778" w:type="dxa"/>
            <w:gridSpan w:val="2"/>
          </w:tcPr>
          <w:p w:rsidR="00E91505" w:rsidRPr="00F00D59" w:rsidRDefault="00E91505" w:rsidP="00F00D59">
            <w:pPr>
              <w:pStyle w:val="NoSpacing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53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2244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1118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528</w:t>
            </w:r>
          </w:p>
        </w:tc>
        <w:tc>
          <w:tcPr>
            <w:tcW w:w="143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590</w:t>
            </w:r>
          </w:p>
        </w:tc>
        <w:tc>
          <w:tcPr>
            <w:tcW w:w="151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91505" w:rsidRDefault="00E91505" w:rsidP="006A5A97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E91505" w:rsidRDefault="00E91505" w:rsidP="00475C8E">
      <w:pPr>
        <w:pStyle w:val="NoSpacing"/>
        <w:ind w:firstLine="426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4</w:t>
      </w:r>
    </w:p>
    <w:p w:rsidR="00E91505" w:rsidRDefault="00E91505" w:rsidP="00475C8E">
      <w:pPr>
        <w:pStyle w:val="NoSpacing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Участие образовательных организаций на школьном этапе ВсОШ в разрезе предметов: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01"/>
        <w:gridCol w:w="2084"/>
        <w:gridCol w:w="520"/>
        <w:gridCol w:w="589"/>
        <w:gridCol w:w="690"/>
        <w:gridCol w:w="771"/>
        <w:gridCol w:w="576"/>
        <w:gridCol w:w="554"/>
        <w:gridCol w:w="520"/>
        <w:gridCol w:w="708"/>
        <w:gridCol w:w="520"/>
        <w:gridCol w:w="823"/>
        <w:gridCol w:w="823"/>
        <w:gridCol w:w="677"/>
      </w:tblGrid>
      <w:tr w:rsidR="00E91505" w:rsidRPr="00F00D59" w:rsidTr="00F00D59">
        <w:trPr>
          <w:cantSplit/>
          <w:trHeight w:val="3257"/>
        </w:trPr>
        <w:tc>
          <w:tcPr>
            <w:tcW w:w="607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08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506" w:type="dxa"/>
            <w:textDirection w:val="btLr"/>
          </w:tcPr>
          <w:p w:rsidR="00E91505" w:rsidRPr="00F00D59" w:rsidRDefault="00E91505" w:rsidP="00F00D59">
            <w:pPr>
              <w:pStyle w:val="NoSpacing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МОУ «КСШ № 1»</w:t>
            </w:r>
          </w:p>
        </w:tc>
        <w:tc>
          <w:tcPr>
            <w:tcW w:w="592" w:type="dxa"/>
            <w:textDirection w:val="btLr"/>
          </w:tcPr>
          <w:p w:rsidR="00E91505" w:rsidRPr="00F00D59" w:rsidRDefault="00E91505" w:rsidP="00F00D59">
            <w:pPr>
              <w:pStyle w:val="NoSpacing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Филиал «Ковалинская НШ»</w:t>
            </w:r>
          </w:p>
        </w:tc>
        <w:tc>
          <w:tcPr>
            <w:tcW w:w="696" w:type="dxa"/>
            <w:textDirection w:val="btLr"/>
          </w:tcPr>
          <w:p w:rsidR="00E91505" w:rsidRPr="00F00D59" w:rsidRDefault="00E91505" w:rsidP="00F00D59">
            <w:pPr>
              <w:pStyle w:val="NoSpacing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МОУ «КСШ № 2»</w:t>
            </w:r>
          </w:p>
        </w:tc>
        <w:tc>
          <w:tcPr>
            <w:tcW w:w="778" w:type="dxa"/>
            <w:textDirection w:val="btLr"/>
          </w:tcPr>
          <w:p w:rsidR="00E91505" w:rsidRPr="00F00D59" w:rsidRDefault="00E91505" w:rsidP="00F00D59">
            <w:pPr>
              <w:pStyle w:val="NoSpacing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МОУ «КСШ им. Героя РФ И.В. Сарычева»</w:t>
            </w:r>
          </w:p>
        </w:tc>
        <w:tc>
          <w:tcPr>
            <w:tcW w:w="555" w:type="dxa"/>
            <w:textDirection w:val="btLr"/>
          </w:tcPr>
          <w:p w:rsidR="00E91505" w:rsidRPr="00F00D59" w:rsidRDefault="00E91505" w:rsidP="00F00D59">
            <w:pPr>
              <w:pStyle w:val="NoSpacing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СП «Школа развития»</w:t>
            </w:r>
          </w:p>
        </w:tc>
        <w:tc>
          <w:tcPr>
            <w:tcW w:w="555" w:type="dxa"/>
            <w:textDirection w:val="btLr"/>
          </w:tcPr>
          <w:p w:rsidR="00E91505" w:rsidRPr="00F00D59" w:rsidRDefault="00E91505" w:rsidP="00F00D59">
            <w:pPr>
              <w:pStyle w:val="NoSpacing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МОУ «Кипчаковская СШ»</w:t>
            </w:r>
          </w:p>
        </w:tc>
        <w:tc>
          <w:tcPr>
            <w:tcW w:w="506" w:type="dxa"/>
            <w:textDirection w:val="btLr"/>
          </w:tcPr>
          <w:p w:rsidR="00E91505" w:rsidRPr="00F00D59" w:rsidRDefault="00E91505" w:rsidP="00F00D59">
            <w:pPr>
              <w:pStyle w:val="NoSpacing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МОУ «Ключанская СШ»</w:t>
            </w:r>
          </w:p>
        </w:tc>
        <w:tc>
          <w:tcPr>
            <w:tcW w:w="715" w:type="dxa"/>
            <w:textDirection w:val="btLr"/>
          </w:tcPr>
          <w:p w:rsidR="00E91505" w:rsidRPr="00F00D59" w:rsidRDefault="00E91505" w:rsidP="00F00D59">
            <w:pPr>
              <w:pStyle w:val="NoSpacing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МОУ «Пехлецкая СШ им. В. Соловова»</w:t>
            </w:r>
          </w:p>
        </w:tc>
        <w:tc>
          <w:tcPr>
            <w:tcW w:w="506" w:type="dxa"/>
            <w:textDirection w:val="btLr"/>
          </w:tcPr>
          <w:p w:rsidR="00E91505" w:rsidRPr="00F00D59" w:rsidRDefault="00E91505" w:rsidP="00F00D59">
            <w:pPr>
              <w:pStyle w:val="NoSpacing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Филиал «Незнановская ОШ»</w:t>
            </w:r>
          </w:p>
        </w:tc>
        <w:tc>
          <w:tcPr>
            <w:tcW w:w="834" w:type="dxa"/>
            <w:textDirection w:val="btLr"/>
          </w:tcPr>
          <w:p w:rsidR="00E91505" w:rsidRPr="00F00D59" w:rsidRDefault="00E91505" w:rsidP="00F00D59">
            <w:pPr>
              <w:pStyle w:val="NoSpacing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МОУ «Пустотинская СШ»</w:t>
            </w:r>
          </w:p>
        </w:tc>
        <w:tc>
          <w:tcPr>
            <w:tcW w:w="834" w:type="dxa"/>
            <w:textDirection w:val="btLr"/>
          </w:tcPr>
          <w:p w:rsidR="00E91505" w:rsidRPr="00F00D59" w:rsidRDefault="00E91505" w:rsidP="00F00D59">
            <w:pPr>
              <w:pStyle w:val="NoSpacing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МОУ «Яблоневская ОШ»</w:t>
            </w:r>
          </w:p>
        </w:tc>
        <w:tc>
          <w:tcPr>
            <w:tcW w:w="683" w:type="dxa"/>
            <w:textDirection w:val="btLr"/>
          </w:tcPr>
          <w:p w:rsidR="00E91505" w:rsidRPr="00F00D59" w:rsidRDefault="00E91505" w:rsidP="00F00D59">
            <w:pPr>
              <w:pStyle w:val="NoSpacing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МОУ «Ерлинская ОШ»</w:t>
            </w:r>
          </w:p>
        </w:tc>
      </w:tr>
      <w:tr w:rsidR="00E91505" w:rsidRPr="00F00D59" w:rsidTr="00F00D59">
        <w:tc>
          <w:tcPr>
            <w:tcW w:w="607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8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9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7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1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68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E91505" w:rsidRPr="00F00D59" w:rsidTr="00F00D59">
        <w:tc>
          <w:tcPr>
            <w:tcW w:w="607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8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92" w:type="dxa"/>
            <w:shd w:val="clear" w:color="auto" w:fill="548DD4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7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1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68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91505" w:rsidRPr="00F00D59" w:rsidTr="00F00D59">
        <w:tc>
          <w:tcPr>
            <w:tcW w:w="607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8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92" w:type="dxa"/>
            <w:shd w:val="clear" w:color="auto" w:fill="548DD4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7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  <w:shd w:val="clear" w:color="auto" w:fill="FFFFFF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06" w:type="dxa"/>
            <w:shd w:val="clear" w:color="auto" w:fill="548DD4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06" w:type="dxa"/>
            <w:shd w:val="clear" w:color="auto" w:fill="0070C0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68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91505" w:rsidRPr="00F00D59" w:rsidTr="00F00D59">
        <w:tc>
          <w:tcPr>
            <w:tcW w:w="607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8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92" w:type="dxa"/>
            <w:shd w:val="clear" w:color="auto" w:fill="548DD4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7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1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68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91505" w:rsidRPr="00F00D59" w:rsidTr="00F00D59">
        <w:tc>
          <w:tcPr>
            <w:tcW w:w="607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8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9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7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1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68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E91505" w:rsidRPr="00F00D59" w:rsidTr="00F00D59">
        <w:tc>
          <w:tcPr>
            <w:tcW w:w="607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8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92" w:type="dxa"/>
            <w:shd w:val="clear" w:color="auto" w:fill="548DD4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7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1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68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E91505" w:rsidRPr="00F00D59" w:rsidTr="00F00D59">
        <w:tc>
          <w:tcPr>
            <w:tcW w:w="607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8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9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7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1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34" w:type="dxa"/>
            <w:shd w:val="clear" w:color="auto" w:fill="548DD4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91505" w:rsidRPr="00F00D59" w:rsidTr="00F00D59">
        <w:tc>
          <w:tcPr>
            <w:tcW w:w="607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8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92" w:type="dxa"/>
            <w:shd w:val="clear" w:color="auto" w:fill="548DD4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7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1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68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91505" w:rsidRPr="00F00D59" w:rsidTr="00F00D59">
        <w:tc>
          <w:tcPr>
            <w:tcW w:w="607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8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92" w:type="dxa"/>
            <w:shd w:val="clear" w:color="auto" w:fill="548DD4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7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1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68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E91505" w:rsidRPr="00F00D59" w:rsidTr="00F00D59">
        <w:tc>
          <w:tcPr>
            <w:tcW w:w="607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8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92" w:type="dxa"/>
            <w:shd w:val="clear" w:color="auto" w:fill="548DD4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7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1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68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91505" w:rsidRPr="00F00D59" w:rsidTr="00F00D59">
        <w:tc>
          <w:tcPr>
            <w:tcW w:w="607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8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Экология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92" w:type="dxa"/>
            <w:shd w:val="clear" w:color="auto" w:fill="548DD4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7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1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91505" w:rsidRPr="00F00D59" w:rsidTr="00F00D59">
        <w:tc>
          <w:tcPr>
            <w:tcW w:w="607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8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92" w:type="dxa"/>
            <w:shd w:val="clear" w:color="auto" w:fill="548DD4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7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1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91505" w:rsidRPr="00F00D59" w:rsidTr="00F00D59">
        <w:tc>
          <w:tcPr>
            <w:tcW w:w="607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08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92" w:type="dxa"/>
            <w:shd w:val="clear" w:color="auto" w:fill="548DD4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7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1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68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91505" w:rsidRPr="00F00D59" w:rsidTr="00F00D59">
        <w:tc>
          <w:tcPr>
            <w:tcW w:w="607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08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Право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2" w:type="dxa"/>
            <w:shd w:val="clear" w:color="auto" w:fill="548DD4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7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1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91505" w:rsidRPr="00F00D59" w:rsidTr="00F00D59">
        <w:tc>
          <w:tcPr>
            <w:tcW w:w="607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08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92" w:type="dxa"/>
            <w:shd w:val="clear" w:color="auto" w:fill="548DD4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7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1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68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91505" w:rsidRPr="00F00D59" w:rsidTr="00F00D59">
        <w:tc>
          <w:tcPr>
            <w:tcW w:w="607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08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92" w:type="dxa"/>
            <w:shd w:val="clear" w:color="auto" w:fill="548DD4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7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1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68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91505" w:rsidRPr="00F00D59" w:rsidTr="00F00D59">
        <w:tc>
          <w:tcPr>
            <w:tcW w:w="607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08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92" w:type="dxa"/>
            <w:shd w:val="clear" w:color="auto" w:fill="548DD4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7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1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68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91505" w:rsidRPr="00F00D59" w:rsidTr="00F00D59">
        <w:tc>
          <w:tcPr>
            <w:tcW w:w="607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08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Искусство (МХК)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2" w:type="dxa"/>
            <w:shd w:val="clear" w:color="auto" w:fill="548DD4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7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1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68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91505" w:rsidRPr="00F00D59" w:rsidTr="00F00D59">
        <w:tc>
          <w:tcPr>
            <w:tcW w:w="607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08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Немецкий язык</w:t>
            </w:r>
          </w:p>
        </w:tc>
        <w:tc>
          <w:tcPr>
            <w:tcW w:w="506" w:type="dxa"/>
            <w:shd w:val="clear" w:color="auto" w:fill="0070C0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" w:type="dxa"/>
            <w:shd w:val="clear" w:color="auto" w:fill="0070C0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  <w:shd w:val="clear" w:color="auto" w:fill="0070C0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  <w:shd w:val="clear" w:color="auto" w:fill="0070C0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" w:type="dxa"/>
            <w:shd w:val="clear" w:color="auto" w:fill="0070C0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" w:type="dxa"/>
            <w:shd w:val="clear" w:color="auto" w:fill="0070C0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" w:type="dxa"/>
            <w:shd w:val="clear" w:color="auto" w:fill="0070C0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4" w:type="dxa"/>
            <w:shd w:val="clear" w:color="auto" w:fill="0070C0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shd w:val="clear" w:color="auto" w:fill="0070C0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0070C0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505" w:rsidRPr="00F00D59" w:rsidTr="00F00D59">
        <w:tc>
          <w:tcPr>
            <w:tcW w:w="607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8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 xml:space="preserve">Астрономия 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2" w:type="dxa"/>
            <w:shd w:val="clear" w:color="auto" w:fill="548DD4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7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34" w:type="dxa"/>
            <w:shd w:val="clear" w:color="auto" w:fill="548DD4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548DD4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505" w:rsidRPr="00F00D59" w:rsidTr="00F00D59">
        <w:tc>
          <w:tcPr>
            <w:tcW w:w="607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08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Экономика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2" w:type="dxa"/>
            <w:shd w:val="clear" w:color="auto" w:fill="548DD4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1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91505" w:rsidRPr="00F00D59" w:rsidTr="00F00D59">
        <w:tc>
          <w:tcPr>
            <w:tcW w:w="2696" w:type="dxa"/>
            <w:gridSpan w:val="2"/>
          </w:tcPr>
          <w:p w:rsidR="00E91505" w:rsidRPr="00F00D59" w:rsidRDefault="00E91505" w:rsidP="00F00D59">
            <w:pPr>
              <w:pStyle w:val="NoSpacing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ИТОГО (% участия):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9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77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71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3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8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</w:tbl>
    <w:p w:rsidR="00E91505" w:rsidRDefault="00E91505" w:rsidP="00A424E1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E91505" w:rsidRPr="00475C8E" w:rsidRDefault="00E91505" w:rsidP="00475C8E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 w:rsidRPr="00F00D59">
        <w:rPr>
          <w:rFonts w:ascii="Times New Roman" w:hAnsi="Times New Roman"/>
          <w:noProof/>
          <w:sz w:val="24"/>
          <w:szCs w:val="24"/>
          <w:lang w:eastAsia="ru-RU"/>
        </w:rPr>
        <w:object w:dxaOrig="9332" w:dyaOrig="4896">
          <v:shape id="Диаграмма 39" o:spid="_x0000_i1026" type="#_x0000_t75" style="width:466.5pt;height:244.5pt;visibility:visible" o:ole="">
            <v:imagedata r:id="rId7" o:title=""/>
            <o:lock v:ext="edit" aspectratio="f"/>
          </v:shape>
          <o:OLEObject Type="Embed" ProgID="Excel.Chart.8" ShapeID="Диаграмма 39" DrawAspect="Content" ObjectID="_1674040912" r:id="rId8"/>
        </w:object>
      </w:r>
    </w:p>
    <w:p w:rsidR="00E91505" w:rsidRDefault="00E91505" w:rsidP="006A5A97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E91505" w:rsidRPr="00E5497C" w:rsidRDefault="00E91505" w:rsidP="00FF191B">
      <w:pPr>
        <w:pStyle w:val="NoSpacing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E5497C">
        <w:rPr>
          <w:rFonts w:ascii="Times New Roman" w:hAnsi="Times New Roman"/>
          <w:b/>
          <w:sz w:val="28"/>
          <w:szCs w:val="28"/>
        </w:rPr>
        <w:t>Муниципальная олимпиада по русскому языку, математике и окружающему миру</w:t>
      </w:r>
    </w:p>
    <w:p w:rsidR="00E91505" w:rsidRDefault="00E91505" w:rsidP="00FF191B">
      <w:pPr>
        <w:pStyle w:val="NoSpacing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E91505" w:rsidRDefault="00E91505" w:rsidP="00316590">
      <w:pPr>
        <w:pStyle w:val="NoSpacing"/>
        <w:ind w:firstLine="426"/>
        <w:jc w:val="right"/>
        <w:rPr>
          <w:rFonts w:ascii="Times New Roman" w:hAnsi="Times New Roman"/>
          <w:i/>
          <w:sz w:val="24"/>
          <w:szCs w:val="24"/>
        </w:rPr>
      </w:pPr>
      <w:r w:rsidRPr="00316590">
        <w:rPr>
          <w:rFonts w:ascii="Times New Roman" w:hAnsi="Times New Roman"/>
          <w:i/>
          <w:sz w:val="24"/>
          <w:szCs w:val="24"/>
        </w:rPr>
        <w:t>Таблица 5</w:t>
      </w:r>
    </w:p>
    <w:p w:rsidR="00E91505" w:rsidRDefault="00E91505" w:rsidP="00316590">
      <w:pPr>
        <w:pStyle w:val="NoSpacing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Количественные данные участников по предметам</w:t>
      </w:r>
    </w:p>
    <w:p w:rsidR="00E91505" w:rsidRDefault="00E91505" w:rsidP="00316590">
      <w:pPr>
        <w:pStyle w:val="NoSpacing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751"/>
        <w:gridCol w:w="1713"/>
        <w:gridCol w:w="1713"/>
        <w:gridCol w:w="1713"/>
        <w:gridCol w:w="1714"/>
      </w:tblGrid>
      <w:tr w:rsidR="00E91505" w:rsidRPr="00F00D59" w:rsidTr="00F00D59">
        <w:tc>
          <w:tcPr>
            <w:tcW w:w="67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751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71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171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Кол-во победителей</w:t>
            </w:r>
          </w:p>
        </w:tc>
        <w:tc>
          <w:tcPr>
            <w:tcW w:w="171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Кол-во призеров</w:t>
            </w:r>
          </w:p>
        </w:tc>
        <w:tc>
          <w:tcPr>
            <w:tcW w:w="171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% качества</w:t>
            </w:r>
          </w:p>
        </w:tc>
      </w:tr>
      <w:tr w:rsidR="00E91505" w:rsidRPr="00F00D59" w:rsidTr="00F00D59">
        <w:tc>
          <w:tcPr>
            <w:tcW w:w="67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51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713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713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13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14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E91505" w:rsidRPr="00F00D59" w:rsidTr="00F00D59">
        <w:tc>
          <w:tcPr>
            <w:tcW w:w="67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51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713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713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13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14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E91505" w:rsidRPr="00F00D59" w:rsidTr="00F00D59">
        <w:tc>
          <w:tcPr>
            <w:tcW w:w="67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51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713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713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13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14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E91505" w:rsidRPr="00F00D59" w:rsidTr="00F00D59">
        <w:tc>
          <w:tcPr>
            <w:tcW w:w="3426" w:type="dxa"/>
            <w:gridSpan w:val="2"/>
          </w:tcPr>
          <w:p w:rsidR="00E91505" w:rsidRPr="00F00D59" w:rsidRDefault="00E91505" w:rsidP="00F00D59">
            <w:pPr>
              <w:pStyle w:val="NoSpacing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713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713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13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714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</w:tbl>
    <w:p w:rsidR="00E91505" w:rsidRDefault="00E91505" w:rsidP="00316590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E91505" w:rsidRDefault="00E91505" w:rsidP="00316590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 w:rsidRPr="00F00D59">
        <w:rPr>
          <w:rFonts w:ascii="Times New Roman" w:hAnsi="Times New Roman"/>
          <w:noProof/>
          <w:sz w:val="24"/>
          <w:szCs w:val="24"/>
          <w:lang w:eastAsia="ru-RU"/>
        </w:rPr>
        <w:object w:dxaOrig="8670" w:dyaOrig="3178">
          <v:shape id="Диаграмма 41" o:spid="_x0000_i1027" type="#_x0000_t75" style="width:433.5pt;height:159pt;visibility:visible" o:ole="">
            <v:imagedata r:id="rId9" o:title=""/>
            <o:lock v:ext="edit" aspectratio="f"/>
          </v:shape>
          <o:OLEObject Type="Embed" ProgID="Excel.Chart.8" ShapeID="Диаграмма 41" DrawAspect="Content" ObjectID="_1674040913" r:id="rId10"/>
        </w:object>
      </w:r>
    </w:p>
    <w:p w:rsidR="00E91505" w:rsidRDefault="00E91505" w:rsidP="00316590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E91505" w:rsidRDefault="00E91505" w:rsidP="00E5497C">
      <w:pPr>
        <w:pStyle w:val="NoSpacing"/>
        <w:ind w:firstLine="426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6</w:t>
      </w:r>
    </w:p>
    <w:p w:rsidR="00E91505" w:rsidRDefault="00E91505" w:rsidP="00E5497C">
      <w:pPr>
        <w:pStyle w:val="NoSpacing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Количественные данные участников по предметам по ОО</w:t>
      </w:r>
    </w:p>
    <w:tbl>
      <w:tblPr>
        <w:tblW w:w="9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05"/>
        <w:gridCol w:w="1767"/>
        <w:gridCol w:w="822"/>
        <w:gridCol w:w="591"/>
        <w:gridCol w:w="694"/>
        <w:gridCol w:w="774"/>
        <w:gridCol w:w="555"/>
        <w:gridCol w:w="520"/>
        <w:gridCol w:w="712"/>
        <w:gridCol w:w="520"/>
        <w:gridCol w:w="648"/>
        <w:gridCol w:w="848"/>
        <w:gridCol w:w="845"/>
      </w:tblGrid>
      <w:tr w:rsidR="00E91505" w:rsidRPr="00F00D59" w:rsidTr="00F00D59">
        <w:trPr>
          <w:cantSplit/>
          <w:trHeight w:val="3257"/>
        </w:trPr>
        <w:tc>
          <w:tcPr>
            <w:tcW w:w="607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76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826" w:type="dxa"/>
            <w:textDirection w:val="btLr"/>
          </w:tcPr>
          <w:p w:rsidR="00E91505" w:rsidRPr="00F00D59" w:rsidRDefault="00E91505" w:rsidP="00F00D59">
            <w:pPr>
              <w:pStyle w:val="NoSpacing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МОУ «КСШ № 1»</w:t>
            </w:r>
          </w:p>
        </w:tc>
        <w:tc>
          <w:tcPr>
            <w:tcW w:w="592" w:type="dxa"/>
            <w:textDirection w:val="btLr"/>
          </w:tcPr>
          <w:p w:rsidR="00E91505" w:rsidRPr="00F00D59" w:rsidRDefault="00E91505" w:rsidP="00F00D59">
            <w:pPr>
              <w:pStyle w:val="NoSpacing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Филиал «Ковалинская НШ»</w:t>
            </w:r>
          </w:p>
        </w:tc>
        <w:tc>
          <w:tcPr>
            <w:tcW w:w="696" w:type="dxa"/>
            <w:textDirection w:val="btLr"/>
          </w:tcPr>
          <w:p w:rsidR="00E91505" w:rsidRPr="00F00D59" w:rsidRDefault="00E91505" w:rsidP="00F00D59">
            <w:pPr>
              <w:pStyle w:val="NoSpacing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МОУ «КСШ № 2»</w:t>
            </w:r>
          </w:p>
        </w:tc>
        <w:tc>
          <w:tcPr>
            <w:tcW w:w="778" w:type="dxa"/>
            <w:textDirection w:val="btLr"/>
          </w:tcPr>
          <w:p w:rsidR="00E91505" w:rsidRPr="00F00D59" w:rsidRDefault="00E91505" w:rsidP="00F00D59">
            <w:pPr>
              <w:pStyle w:val="NoSpacing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МОУ «КСШ им. Героя РФ И.В. Сарычева»</w:t>
            </w:r>
          </w:p>
        </w:tc>
        <w:tc>
          <w:tcPr>
            <w:tcW w:w="555" w:type="dxa"/>
            <w:textDirection w:val="btLr"/>
          </w:tcPr>
          <w:p w:rsidR="00E91505" w:rsidRPr="00F00D59" w:rsidRDefault="00E91505" w:rsidP="00F00D59">
            <w:pPr>
              <w:pStyle w:val="NoSpacing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МОУ «Кипчаковская СШ»</w:t>
            </w:r>
          </w:p>
        </w:tc>
        <w:tc>
          <w:tcPr>
            <w:tcW w:w="506" w:type="dxa"/>
            <w:textDirection w:val="btLr"/>
          </w:tcPr>
          <w:p w:rsidR="00E91505" w:rsidRPr="00F00D59" w:rsidRDefault="00E91505" w:rsidP="00F00D59">
            <w:pPr>
              <w:pStyle w:val="NoSpacing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МОУ «Ключанская СШ»</w:t>
            </w:r>
          </w:p>
        </w:tc>
        <w:tc>
          <w:tcPr>
            <w:tcW w:w="715" w:type="dxa"/>
            <w:textDirection w:val="btLr"/>
          </w:tcPr>
          <w:p w:rsidR="00E91505" w:rsidRPr="00F00D59" w:rsidRDefault="00E91505" w:rsidP="00F00D59">
            <w:pPr>
              <w:pStyle w:val="NoSpacing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МОУ «Пехлецкая СШ им. В. Соловова»</w:t>
            </w:r>
          </w:p>
        </w:tc>
        <w:tc>
          <w:tcPr>
            <w:tcW w:w="506" w:type="dxa"/>
            <w:textDirection w:val="btLr"/>
          </w:tcPr>
          <w:p w:rsidR="00E91505" w:rsidRPr="00F00D59" w:rsidRDefault="00E91505" w:rsidP="00F00D59">
            <w:pPr>
              <w:pStyle w:val="NoSpacing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Филиал «Незнановская ОШ»</w:t>
            </w:r>
          </w:p>
        </w:tc>
        <w:tc>
          <w:tcPr>
            <w:tcW w:w="650" w:type="dxa"/>
            <w:textDirection w:val="btLr"/>
          </w:tcPr>
          <w:p w:rsidR="00E91505" w:rsidRPr="00F00D59" w:rsidRDefault="00E91505" w:rsidP="00F00D59">
            <w:pPr>
              <w:pStyle w:val="NoSpacing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МОУ «Пустотинская СШ»</w:t>
            </w:r>
          </w:p>
        </w:tc>
        <w:tc>
          <w:tcPr>
            <w:tcW w:w="851" w:type="dxa"/>
            <w:textDirection w:val="btLr"/>
          </w:tcPr>
          <w:p w:rsidR="00E91505" w:rsidRPr="00F00D59" w:rsidRDefault="00E91505" w:rsidP="00F00D59">
            <w:pPr>
              <w:pStyle w:val="NoSpacing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МОУ «Яблоневская ОШ»</w:t>
            </w:r>
          </w:p>
        </w:tc>
        <w:tc>
          <w:tcPr>
            <w:tcW w:w="850" w:type="dxa"/>
            <w:textDirection w:val="btLr"/>
          </w:tcPr>
          <w:p w:rsidR="00E91505" w:rsidRPr="00F00D59" w:rsidRDefault="00E91505" w:rsidP="00F00D59">
            <w:pPr>
              <w:pStyle w:val="NoSpacing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МОУ «Ерлинская ОШ»</w:t>
            </w:r>
          </w:p>
        </w:tc>
      </w:tr>
      <w:tr w:rsidR="00E91505" w:rsidRPr="00F00D59" w:rsidTr="00F00D59">
        <w:tc>
          <w:tcPr>
            <w:tcW w:w="607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82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2" w:type="dxa"/>
            <w:shd w:val="clear" w:color="auto" w:fill="FFFFFF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7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5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1505" w:rsidRPr="00F00D59" w:rsidTr="00F00D59">
        <w:tc>
          <w:tcPr>
            <w:tcW w:w="607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6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82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2" w:type="dxa"/>
            <w:shd w:val="clear" w:color="auto" w:fill="FFFFFF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7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5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1505" w:rsidRPr="00F00D59" w:rsidTr="00F00D59">
        <w:tc>
          <w:tcPr>
            <w:tcW w:w="607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6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82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2" w:type="dxa"/>
            <w:shd w:val="clear" w:color="auto" w:fill="FFFFFF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  <w:shd w:val="clear" w:color="auto" w:fill="FFFFFF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78" w:type="dxa"/>
            <w:shd w:val="clear" w:color="auto" w:fill="FFFFFF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5" w:type="dxa"/>
            <w:shd w:val="clear" w:color="auto" w:fill="FFFFFF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shd w:val="clear" w:color="auto" w:fill="FFFFFF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F00D59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715" w:type="dxa"/>
            <w:shd w:val="clear" w:color="auto" w:fill="FFFFFF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shd w:val="clear" w:color="auto" w:fill="FFFFFF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50" w:type="dxa"/>
            <w:shd w:val="clear" w:color="auto" w:fill="FFFFFF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FFFFFF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1505" w:rsidRPr="00F00D59" w:rsidTr="00F00D59">
        <w:tc>
          <w:tcPr>
            <w:tcW w:w="2376" w:type="dxa"/>
            <w:gridSpan w:val="2"/>
          </w:tcPr>
          <w:p w:rsidR="00E91505" w:rsidRPr="00F00D59" w:rsidRDefault="00E91505" w:rsidP="00F00D59">
            <w:pPr>
              <w:pStyle w:val="NoSpacing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82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92" w:type="dxa"/>
            <w:shd w:val="clear" w:color="auto" w:fill="FFFFFF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7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5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Нет 4 кл.</w:t>
            </w:r>
          </w:p>
        </w:tc>
        <w:tc>
          <w:tcPr>
            <w:tcW w:w="85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E91505" w:rsidRDefault="00E91505" w:rsidP="00E5497C">
      <w:pPr>
        <w:pStyle w:val="NoSpacing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E91505" w:rsidRDefault="00E91505" w:rsidP="00D92036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таблицы видно, что учащиеся филиала «Ковалинская НШ», «Незнановская ОШ», МОУ «Ерлинская ОШ» не принимали участие в МЭ, так как в этих учебных заведения не проводился школьный этап.</w:t>
      </w:r>
    </w:p>
    <w:p w:rsidR="00E91505" w:rsidRDefault="00E91505" w:rsidP="00D92036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E91505" w:rsidRPr="00773B53" w:rsidRDefault="00E91505" w:rsidP="00D805EA">
      <w:pPr>
        <w:pStyle w:val="NoSpacing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773B53">
        <w:rPr>
          <w:rFonts w:ascii="Times New Roman" w:hAnsi="Times New Roman"/>
          <w:b/>
          <w:sz w:val="24"/>
          <w:szCs w:val="24"/>
        </w:rPr>
        <w:t>Количество победителей и призеров по итогам проведения муниципально</w:t>
      </w:r>
      <w:r>
        <w:rPr>
          <w:rFonts w:ascii="Times New Roman" w:hAnsi="Times New Roman"/>
          <w:b/>
          <w:sz w:val="24"/>
          <w:szCs w:val="24"/>
        </w:rPr>
        <w:t>й олимпиады среди учащихся начальных классов</w:t>
      </w:r>
      <w:r w:rsidRPr="00773B53">
        <w:rPr>
          <w:rFonts w:ascii="Times New Roman" w:hAnsi="Times New Roman"/>
          <w:b/>
          <w:sz w:val="24"/>
          <w:szCs w:val="24"/>
        </w:rPr>
        <w:t xml:space="preserve"> в</w:t>
      </w:r>
      <w:r>
        <w:rPr>
          <w:rFonts w:ascii="Times New Roman" w:hAnsi="Times New Roman"/>
          <w:b/>
          <w:sz w:val="24"/>
          <w:szCs w:val="24"/>
        </w:rPr>
        <w:t xml:space="preserve"> разрезе</w:t>
      </w:r>
      <w:r w:rsidRPr="00773B53">
        <w:rPr>
          <w:rFonts w:ascii="Times New Roman" w:hAnsi="Times New Roman"/>
          <w:b/>
          <w:sz w:val="24"/>
          <w:szCs w:val="24"/>
        </w:rPr>
        <w:t xml:space="preserve"> ОО</w:t>
      </w:r>
    </w:p>
    <w:p w:rsidR="00E91505" w:rsidRDefault="00E91505" w:rsidP="00D805EA">
      <w:pPr>
        <w:pStyle w:val="NoSpacing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E91505" w:rsidRPr="001B41CD" w:rsidRDefault="00E91505" w:rsidP="00D805EA">
      <w:pPr>
        <w:pStyle w:val="NoSpacing"/>
        <w:ind w:firstLine="426"/>
        <w:jc w:val="both"/>
        <w:rPr>
          <w:rFonts w:ascii="Times New Roman" w:hAnsi="Times New Roman"/>
          <w:sz w:val="28"/>
          <w:szCs w:val="28"/>
        </w:rPr>
      </w:pPr>
      <w:r w:rsidRPr="00F00D59">
        <w:rPr>
          <w:rFonts w:ascii="Times New Roman" w:hAnsi="Times New Roman"/>
          <w:noProof/>
          <w:sz w:val="28"/>
          <w:szCs w:val="28"/>
          <w:lang w:eastAsia="ru-RU"/>
        </w:rPr>
        <w:object w:dxaOrig="8641" w:dyaOrig="5040">
          <v:shape id="Диаграмма 1" o:spid="_x0000_i1028" type="#_x0000_t75" style="width:6in;height:252pt;visibility:visible" o:ole="">
            <v:imagedata r:id="rId11" o:title="" cropbottom="-39f"/>
            <o:lock v:ext="edit" aspectratio="f"/>
          </v:shape>
          <o:OLEObject Type="Embed" ProgID="Excel.Chart.8" ShapeID="Диаграмма 1" DrawAspect="Content" ObjectID="_1674040914" r:id="rId12"/>
        </w:object>
      </w:r>
    </w:p>
    <w:p w:rsidR="00E91505" w:rsidRDefault="00E91505" w:rsidP="00D805EA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E91505" w:rsidRPr="00773B53" w:rsidRDefault="00E91505" w:rsidP="00D805EA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73B53">
        <w:rPr>
          <w:rFonts w:ascii="Times New Roman" w:hAnsi="Times New Roman"/>
          <w:sz w:val="24"/>
          <w:szCs w:val="24"/>
        </w:rPr>
        <w:t xml:space="preserve">МОУ «Пустотинская СШ» </w:t>
      </w:r>
      <w:r>
        <w:rPr>
          <w:rFonts w:ascii="Times New Roman" w:hAnsi="Times New Roman"/>
          <w:sz w:val="24"/>
          <w:szCs w:val="24"/>
        </w:rPr>
        <w:t>8</w:t>
      </w:r>
      <w:r w:rsidRPr="00773B53">
        <w:rPr>
          <w:rFonts w:ascii="Times New Roman" w:hAnsi="Times New Roman"/>
          <w:sz w:val="24"/>
          <w:szCs w:val="24"/>
        </w:rPr>
        <w:t xml:space="preserve"> участников –</w:t>
      </w:r>
      <w:r>
        <w:rPr>
          <w:rFonts w:ascii="Times New Roman" w:hAnsi="Times New Roman"/>
          <w:sz w:val="24"/>
          <w:szCs w:val="24"/>
        </w:rPr>
        <w:t xml:space="preserve"> 1 победитель, </w:t>
      </w:r>
      <w:r w:rsidRPr="00773B53">
        <w:rPr>
          <w:rFonts w:ascii="Times New Roman" w:hAnsi="Times New Roman"/>
          <w:sz w:val="24"/>
          <w:szCs w:val="24"/>
        </w:rPr>
        <w:t xml:space="preserve"> 5  призер</w:t>
      </w:r>
      <w:r>
        <w:rPr>
          <w:rFonts w:ascii="Times New Roman" w:hAnsi="Times New Roman"/>
          <w:sz w:val="24"/>
          <w:szCs w:val="24"/>
        </w:rPr>
        <w:t>ов</w:t>
      </w:r>
      <w:r w:rsidRPr="00773B53">
        <w:rPr>
          <w:rFonts w:ascii="Times New Roman" w:hAnsi="Times New Roman"/>
          <w:sz w:val="24"/>
          <w:szCs w:val="24"/>
        </w:rPr>
        <w:t>.</w:t>
      </w:r>
    </w:p>
    <w:p w:rsidR="00E91505" w:rsidRPr="00773B53" w:rsidRDefault="00E91505" w:rsidP="00D805EA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73B53">
        <w:rPr>
          <w:rFonts w:ascii="Times New Roman" w:hAnsi="Times New Roman"/>
          <w:sz w:val="24"/>
          <w:szCs w:val="24"/>
        </w:rPr>
        <w:t xml:space="preserve">МОУ «Ключанская СШ» </w:t>
      </w:r>
      <w:r>
        <w:rPr>
          <w:rFonts w:ascii="Times New Roman" w:hAnsi="Times New Roman"/>
          <w:sz w:val="24"/>
          <w:szCs w:val="24"/>
        </w:rPr>
        <w:t xml:space="preserve"> 4</w:t>
      </w:r>
      <w:r w:rsidRPr="00773B53">
        <w:rPr>
          <w:rFonts w:ascii="Times New Roman" w:hAnsi="Times New Roman"/>
          <w:sz w:val="24"/>
          <w:szCs w:val="24"/>
        </w:rPr>
        <w:t xml:space="preserve"> участник</w:t>
      </w:r>
      <w:r>
        <w:rPr>
          <w:rFonts w:ascii="Times New Roman" w:hAnsi="Times New Roman"/>
          <w:sz w:val="24"/>
          <w:szCs w:val="24"/>
        </w:rPr>
        <w:t>а</w:t>
      </w:r>
      <w:r w:rsidRPr="00773B53">
        <w:rPr>
          <w:rFonts w:ascii="Times New Roman" w:hAnsi="Times New Roman"/>
          <w:sz w:val="24"/>
          <w:szCs w:val="24"/>
        </w:rPr>
        <w:t>.</w:t>
      </w:r>
    </w:p>
    <w:p w:rsidR="00E91505" w:rsidRPr="00773B53" w:rsidRDefault="00E91505" w:rsidP="00D805EA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73B53">
        <w:rPr>
          <w:rFonts w:ascii="Times New Roman" w:hAnsi="Times New Roman"/>
          <w:sz w:val="24"/>
          <w:szCs w:val="24"/>
        </w:rPr>
        <w:t xml:space="preserve">МОУ «Кораблинская СШ № 2» </w:t>
      </w:r>
      <w:r>
        <w:rPr>
          <w:rFonts w:ascii="Times New Roman" w:hAnsi="Times New Roman"/>
          <w:sz w:val="24"/>
          <w:szCs w:val="24"/>
        </w:rPr>
        <w:t xml:space="preserve">30 </w:t>
      </w:r>
      <w:r w:rsidRPr="00773B53">
        <w:rPr>
          <w:rFonts w:ascii="Times New Roman" w:hAnsi="Times New Roman"/>
          <w:sz w:val="24"/>
          <w:szCs w:val="24"/>
        </w:rPr>
        <w:t xml:space="preserve"> участников – </w:t>
      </w:r>
      <w:r>
        <w:rPr>
          <w:rFonts w:ascii="Times New Roman" w:hAnsi="Times New Roman"/>
          <w:sz w:val="24"/>
          <w:szCs w:val="24"/>
        </w:rPr>
        <w:t>1</w:t>
      </w:r>
      <w:r w:rsidRPr="00773B53">
        <w:rPr>
          <w:rFonts w:ascii="Times New Roman" w:hAnsi="Times New Roman"/>
          <w:sz w:val="24"/>
          <w:szCs w:val="24"/>
        </w:rPr>
        <w:t xml:space="preserve"> победител</w:t>
      </w:r>
      <w:r>
        <w:rPr>
          <w:rFonts w:ascii="Times New Roman" w:hAnsi="Times New Roman"/>
          <w:sz w:val="24"/>
          <w:szCs w:val="24"/>
        </w:rPr>
        <w:t>ь</w:t>
      </w:r>
      <w:r w:rsidRPr="00773B53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>16</w:t>
      </w:r>
      <w:r w:rsidRPr="00773B53">
        <w:rPr>
          <w:rFonts w:ascii="Times New Roman" w:hAnsi="Times New Roman"/>
          <w:sz w:val="24"/>
          <w:szCs w:val="24"/>
        </w:rPr>
        <w:t xml:space="preserve"> призеров.</w:t>
      </w:r>
    </w:p>
    <w:p w:rsidR="00E91505" w:rsidRPr="00773B53" w:rsidRDefault="00E91505" w:rsidP="00D805EA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73B53">
        <w:rPr>
          <w:rFonts w:ascii="Times New Roman" w:hAnsi="Times New Roman"/>
          <w:sz w:val="24"/>
          <w:szCs w:val="24"/>
        </w:rPr>
        <w:t xml:space="preserve">МОУ «Кораблинская СШ № 1» </w:t>
      </w:r>
      <w:r>
        <w:rPr>
          <w:rFonts w:ascii="Times New Roman" w:hAnsi="Times New Roman"/>
          <w:sz w:val="24"/>
          <w:szCs w:val="24"/>
        </w:rPr>
        <w:t>7</w:t>
      </w:r>
      <w:r w:rsidRPr="00773B5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46</w:t>
      </w:r>
      <w:r w:rsidRPr="00773B53">
        <w:rPr>
          <w:rFonts w:ascii="Times New Roman" w:hAnsi="Times New Roman"/>
          <w:sz w:val="24"/>
          <w:szCs w:val="24"/>
        </w:rPr>
        <w:t xml:space="preserve"> участников</w:t>
      </w:r>
      <w:r>
        <w:rPr>
          <w:rFonts w:ascii="Times New Roman" w:hAnsi="Times New Roman"/>
          <w:sz w:val="24"/>
          <w:szCs w:val="24"/>
        </w:rPr>
        <w:t>.</w:t>
      </w:r>
    </w:p>
    <w:p w:rsidR="00E91505" w:rsidRPr="00773B53" w:rsidRDefault="00E91505" w:rsidP="00D805EA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73B53">
        <w:rPr>
          <w:rFonts w:ascii="Times New Roman" w:hAnsi="Times New Roman"/>
          <w:sz w:val="24"/>
          <w:szCs w:val="24"/>
        </w:rPr>
        <w:t xml:space="preserve">МОУ «Кораблинская СШ им. Героя РФ И.В. Сарычева» </w:t>
      </w:r>
      <w:r>
        <w:rPr>
          <w:rFonts w:ascii="Times New Roman" w:hAnsi="Times New Roman"/>
          <w:sz w:val="24"/>
          <w:szCs w:val="24"/>
        </w:rPr>
        <w:t>9</w:t>
      </w:r>
      <w:r w:rsidRPr="00773B53">
        <w:rPr>
          <w:rFonts w:ascii="Times New Roman" w:hAnsi="Times New Roman"/>
          <w:sz w:val="24"/>
          <w:szCs w:val="24"/>
        </w:rPr>
        <w:t xml:space="preserve"> участников – </w:t>
      </w:r>
      <w:r>
        <w:rPr>
          <w:rFonts w:ascii="Times New Roman" w:hAnsi="Times New Roman"/>
          <w:sz w:val="24"/>
          <w:szCs w:val="24"/>
        </w:rPr>
        <w:t>1</w:t>
      </w:r>
      <w:r w:rsidRPr="00773B53">
        <w:rPr>
          <w:rFonts w:ascii="Times New Roman" w:hAnsi="Times New Roman"/>
          <w:sz w:val="24"/>
          <w:szCs w:val="24"/>
        </w:rPr>
        <w:t xml:space="preserve"> победител</w:t>
      </w:r>
      <w:r>
        <w:rPr>
          <w:rFonts w:ascii="Times New Roman" w:hAnsi="Times New Roman"/>
          <w:sz w:val="24"/>
          <w:szCs w:val="24"/>
        </w:rPr>
        <w:t>ь</w:t>
      </w:r>
      <w:r w:rsidRPr="00773B53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>1</w:t>
      </w:r>
      <w:r w:rsidRPr="00773B53">
        <w:rPr>
          <w:rFonts w:ascii="Times New Roman" w:hAnsi="Times New Roman"/>
          <w:sz w:val="24"/>
          <w:szCs w:val="24"/>
        </w:rPr>
        <w:t xml:space="preserve"> призер.</w:t>
      </w:r>
    </w:p>
    <w:p w:rsidR="00E91505" w:rsidRPr="00773B53" w:rsidRDefault="00E91505" w:rsidP="00D805EA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73B53">
        <w:rPr>
          <w:rFonts w:ascii="Times New Roman" w:hAnsi="Times New Roman"/>
          <w:sz w:val="24"/>
          <w:szCs w:val="24"/>
        </w:rPr>
        <w:t xml:space="preserve">МОУ «Пехлецкая СШ им. В.В. Соловова» </w:t>
      </w:r>
      <w:r>
        <w:rPr>
          <w:rFonts w:ascii="Times New Roman" w:hAnsi="Times New Roman"/>
          <w:sz w:val="24"/>
          <w:szCs w:val="24"/>
        </w:rPr>
        <w:t>3 участника – 1</w:t>
      </w:r>
      <w:r w:rsidRPr="00773B53">
        <w:rPr>
          <w:rFonts w:ascii="Times New Roman" w:hAnsi="Times New Roman"/>
          <w:sz w:val="24"/>
          <w:szCs w:val="24"/>
        </w:rPr>
        <w:t xml:space="preserve"> призер.</w:t>
      </w:r>
    </w:p>
    <w:p w:rsidR="00E91505" w:rsidRDefault="00E91505" w:rsidP="00D805EA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73B53">
        <w:rPr>
          <w:rFonts w:ascii="Times New Roman" w:hAnsi="Times New Roman"/>
          <w:sz w:val="24"/>
          <w:szCs w:val="24"/>
        </w:rPr>
        <w:t xml:space="preserve">МОУ «Кипчаковская СШ» </w:t>
      </w:r>
      <w:r>
        <w:rPr>
          <w:rFonts w:ascii="Times New Roman" w:hAnsi="Times New Roman"/>
          <w:sz w:val="24"/>
          <w:szCs w:val="24"/>
        </w:rPr>
        <w:t>7</w:t>
      </w:r>
      <w:r w:rsidRPr="00773B53">
        <w:rPr>
          <w:rFonts w:ascii="Times New Roman" w:hAnsi="Times New Roman"/>
          <w:sz w:val="24"/>
          <w:szCs w:val="24"/>
        </w:rPr>
        <w:t xml:space="preserve"> участник</w:t>
      </w:r>
      <w:r>
        <w:rPr>
          <w:rFonts w:ascii="Times New Roman" w:hAnsi="Times New Roman"/>
          <w:sz w:val="24"/>
          <w:szCs w:val="24"/>
        </w:rPr>
        <w:t>ов</w:t>
      </w:r>
      <w:r w:rsidRPr="00773B53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3</w:t>
      </w:r>
      <w:r w:rsidRPr="00773B53">
        <w:rPr>
          <w:rFonts w:ascii="Times New Roman" w:hAnsi="Times New Roman"/>
          <w:sz w:val="24"/>
          <w:szCs w:val="24"/>
        </w:rPr>
        <w:t xml:space="preserve"> победителя и </w:t>
      </w:r>
      <w:r>
        <w:rPr>
          <w:rFonts w:ascii="Times New Roman" w:hAnsi="Times New Roman"/>
          <w:sz w:val="24"/>
          <w:szCs w:val="24"/>
        </w:rPr>
        <w:t>2</w:t>
      </w:r>
      <w:r w:rsidRPr="00773B53">
        <w:rPr>
          <w:rFonts w:ascii="Times New Roman" w:hAnsi="Times New Roman"/>
          <w:sz w:val="24"/>
          <w:szCs w:val="24"/>
        </w:rPr>
        <w:t xml:space="preserve"> призер</w:t>
      </w:r>
      <w:r>
        <w:rPr>
          <w:rFonts w:ascii="Times New Roman" w:hAnsi="Times New Roman"/>
          <w:sz w:val="24"/>
          <w:szCs w:val="24"/>
        </w:rPr>
        <w:t>а</w:t>
      </w:r>
      <w:r w:rsidRPr="00773B53">
        <w:rPr>
          <w:rFonts w:ascii="Times New Roman" w:hAnsi="Times New Roman"/>
          <w:sz w:val="24"/>
          <w:szCs w:val="24"/>
        </w:rPr>
        <w:t>.</w:t>
      </w:r>
    </w:p>
    <w:p w:rsidR="00E91505" w:rsidRDefault="00E91505" w:rsidP="00D805EA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E91505" w:rsidRDefault="00E91505" w:rsidP="00D805EA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E91505" w:rsidRDefault="00E91505" w:rsidP="00D805EA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E91505" w:rsidRDefault="00E91505" w:rsidP="00D92036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E91505" w:rsidRPr="005E7EC4" w:rsidRDefault="00E91505" w:rsidP="005E7EC4">
      <w:pPr>
        <w:pStyle w:val="NoSpacing"/>
        <w:ind w:firstLine="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Муниципальный этап ВсОШ</w:t>
      </w:r>
    </w:p>
    <w:p w:rsidR="00E91505" w:rsidRPr="00773B53" w:rsidRDefault="00E91505" w:rsidP="001C6F41">
      <w:pPr>
        <w:numPr>
          <w:ilvl w:val="0"/>
          <w:numId w:val="1"/>
        </w:numPr>
        <w:spacing w:line="237" w:lineRule="auto"/>
        <w:ind w:firstLine="426"/>
        <w:jc w:val="both"/>
        <w:rPr>
          <w:sz w:val="24"/>
          <w:szCs w:val="24"/>
        </w:rPr>
      </w:pPr>
      <w:r w:rsidRPr="00773B53">
        <w:rPr>
          <w:sz w:val="24"/>
          <w:szCs w:val="24"/>
        </w:rPr>
        <w:t xml:space="preserve">соответствии с Порядком проведения всероссийской олимпиады школьников, утвержденным приказом Министерства образования и науки Российской Федерации от 18.11.2013г. № 1252 «Об утверждении Порядка проведения всероссийской олимпиады школьников», приказом Минобрнауки Российской Федерации от 17.03.2015 г. № 249 «О внесении изменений в Порядок проведения всероссийской олимпиады школьников, утвержденный приказом Министерства образования и науки Российской Федерации от 18 ноября 2013 г. № 1252», приказом министерства образования и молодежной политики Рязанской области от </w:t>
      </w:r>
      <w:r>
        <w:rPr>
          <w:sz w:val="24"/>
          <w:szCs w:val="24"/>
        </w:rPr>
        <w:t xml:space="preserve">13 </w:t>
      </w:r>
      <w:r w:rsidRPr="00773B53">
        <w:rPr>
          <w:sz w:val="24"/>
          <w:szCs w:val="24"/>
        </w:rPr>
        <w:t>октября 20</w:t>
      </w:r>
      <w:r>
        <w:rPr>
          <w:sz w:val="24"/>
          <w:szCs w:val="24"/>
        </w:rPr>
        <w:t>20</w:t>
      </w:r>
      <w:r w:rsidRPr="00773B53">
        <w:rPr>
          <w:sz w:val="24"/>
          <w:szCs w:val="24"/>
        </w:rPr>
        <w:t xml:space="preserve"> г. № 1</w:t>
      </w:r>
      <w:r>
        <w:rPr>
          <w:sz w:val="24"/>
          <w:szCs w:val="24"/>
        </w:rPr>
        <w:t>026</w:t>
      </w:r>
      <w:r w:rsidRPr="00773B53">
        <w:rPr>
          <w:sz w:val="24"/>
          <w:szCs w:val="24"/>
        </w:rPr>
        <w:t xml:space="preserve"> «Об утверждении графика проведения муниципального этапа всероссийской олимпиады школьников в Рязанской области в 20</w:t>
      </w:r>
      <w:r>
        <w:rPr>
          <w:sz w:val="24"/>
          <w:szCs w:val="24"/>
        </w:rPr>
        <w:t>20/2021</w:t>
      </w:r>
      <w:r w:rsidRPr="00773B53">
        <w:rPr>
          <w:sz w:val="24"/>
          <w:szCs w:val="24"/>
        </w:rPr>
        <w:t xml:space="preserve"> учебном году», приказом управления образования и молодежной политики МО-Кораб</w:t>
      </w:r>
      <w:r>
        <w:rPr>
          <w:sz w:val="24"/>
          <w:szCs w:val="24"/>
        </w:rPr>
        <w:t xml:space="preserve">линский муниципальный район от 15 </w:t>
      </w:r>
      <w:r w:rsidRPr="00773B53">
        <w:rPr>
          <w:sz w:val="24"/>
          <w:szCs w:val="24"/>
        </w:rPr>
        <w:t>октября 20</w:t>
      </w:r>
      <w:r>
        <w:rPr>
          <w:sz w:val="24"/>
          <w:szCs w:val="24"/>
        </w:rPr>
        <w:t>20</w:t>
      </w:r>
      <w:r w:rsidRPr="00773B53">
        <w:rPr>
          <w:sz w:val="24"/>
          <w:szCs w:val="24"/>
        </w:rPr>
        <w:t xml:space="preserve"> г. № </w:t>
      </w:r>
      <w:r>
        <w:rPr>
          <w:sz w:val="24"/>
          <w:szCs w:val="24"/>
        </w:rPr>
        <w:t>94</w:t>
      </w:r>
      <w:r w:rsidRPr="00773B53">
        <w:rPr>
          <w:sz w:val="24"/>
          <w:szCs w:val="24"/>
        </w:rPr>
        <w:t xml:space="preserve"> о/д «О проведении муниципального этапа всероссийской олимпиады школьников» с </w:t>
      </w:r>
      <w:r>
        <w:rPr>
          <w:sz w:val="24"/>
          <w:szCs w:val="24"/>
        </w:rPr>
        <w:t xml:space="preserve">15 ноября о 20 декабря 2020 г. </w:t>
      </w:r>
      <w:r w:rsidRPr="00773B53">
        <w:rPr>
          <w:sz w:val="24"/>
          <w:szCs w:val="24"/>
        </w:rPr>
        <w:t>был проведен муниципальный этап (далее – МЭ) всероссийской олимпиады школьников.</w:t>
      </w:r>
      <w:r>
        <w:rPr>
          <w:sz w:val="24"/>
          <w:szCs w:val="24"/>
        </w:rPr>
        <w:t xml:space="preserve"> Местами проведения олимпиады, в соответствии с пунктом 2.1.1 Требований о запрете на проведения массовых мероприятий с участием различных групп лиц, а также массовых мероприятий с привлечением лиц из иных организаций, определены образовательные  организации, в которых проходят обучение участники олимпиады.</w:t>
      </w:r>
    </w:p>
    <w:p w:rsidR="00E91505" w:rsidRPr="00773B53" w:rsidRDefault="00E91505" w:rsidP="001C6F41">
      <w:pPr>
        <w:spacing w:line="19" w:lineRule="exact"/>
        <w:ind w:firstLine="426"/>
        <w:rPr>
          <w:sz w:val="24"/>
          <w:szCs w:val="24"/>
        </w:rPr>
      </w:pPr>
    </w:p>
    <w:p w:rsidR="00E91505" w:rsidRPr="00773B53" w:rsidRDefault="00E91505" w:rsidP="001C6F41">
      <w:pPr>
        <w:spacing w:line="13" w:lineRule="exact"/>
        <w:ind w:firstLine="426"/>
        <w:rPr>
          <w:sz w:val="24"/>
          <w:szCs w:val="24"/>
        </w:rPr>
      </w:pPr>
    </w:p>
    <w:p w:rsidR="00E91505" w:rsidRPr="00773B53" w:rsidRDefault="00E91505" w:rsidP="001C6F41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 w:rsidRPr="00773B53">
        <w:rPr>
          <w:rFonts w:ascii="Times New Roman" w:hAnsi="Times New Roman"/>
          <w:sz w:val="24"/>
          <w:szCs w:val="24"/>
        </w:rPr>
        <w:t>Олимпиада проводилась по 20 предметам: географии, истории, математике, физической культуре, информатике, искусству (МХК), русскому языку, ОБЖ, праву, биологии, обществознанию, английскому языку, немецкому языку, экологии, технологии, химии, литературе, физике, а также астрономии и экономике.</w:t>
      </w:r>
    </w:p>
    <w:p w:rsidR="00E91505" w:rsidRPr="00773B53" w:rsidRDefault="00E91505" w:rsidP="001C6F41">
      <w:pPr>
        <w:spacing w:line="237" w:lineRule="auto"/>
        <w:ind w:firstLine="426"/>
        <w:jc w:val="both"/>
        <w:rPr>
          <w:sz w:val="24"/>
          <w:szCs w:val="24"/>
        </w:rPr>
      </w:pPr>
      <w:r w:rsidRPr="00773B53">
        <w:rPr>
          <w:sz w:val="24"/>
          <w:szCs w:val="24"/>
        </w:rPr>
        <w:t xml:space="preserve"> В МЭ ВсОШ приняли участие </w:t>
      </w:r>
      <w:r>
        <w:rPr>
          <w:sz w:val="24"/>
          <w:szCs w:val="24"/>
        </w:rPr>
        <w:t>209</w:t>
      </w:r>
      <w:r w:rsidRPr="00773B53">
        <w:rPr>
          <w:sz w:val="24"/>
          <w:szCs w:val="24"/>
        </w:rPr>
        <w:t xml:space="preserve"> обучающихся 7-11 классов, что составляет 3</w:t>
      </w:r>
      <w:r>
        <w:rPr>
          <w:sz w:val="24"/>
          <w:szCs w:val="24"/>
        </w:rPr>
        <w:t xml:space="preserve">2,5 </w:t>
      </w:r>
      <w:r w:rsidRPr="00773B53">
        <w:rPr>
          <w:sz w:val="24"/>
          <w:szCs w:val="24"/>
        </w:rPr>
        <w:t xml:space="preserve"> % от всех обучающихся данной возрастной категории.</w:t>
      </w:r>
    </w:p>
    <w:p w:rsidR="00E91505" w:rsidRPr="00773B53" w:rsidRDefault="00E91505" w:rsidP="001C6F41">
      <w:pPr>
        <w:spacing w:line="19" w:lineRule="exact"/>
        <w:ind w:right="-1" w:firstLine="426"/>
        <w:rPr>
          <w:sz w:val="24"/>
          <w:szCs w:val="24"/>
        </w:rPr>
      </w:pPr>
    </w:p>
    <w:p w:rsidR="00E91505" w:rsidRPr="00773B53" w:rsidRDefault="00E91505" w:rsidP="001C6F41">
      <w:pPr>
        <w:spacing w:line="235" w:lineRule="auto"/>
        <w:ind w:right="-1" w:firstLine="426"/>
        <w:jc w:val="both"/>
        <w:rPr>
          <w:sz w:val="24"/>
          <w:szCs w:val="24"/>
        </w:rPr>
      </w:pPr>
      <w:r w:rsidRPr="00773B53">
        <w:rPr>
          <w:sz w:val="24"/>
          <w:szCs w:val="24"/>
        </w:rPr>
        <w:t>Проверка олимпиадных заданий проводилась предметными жюри в течение 3 дней после проведения олимпиады.</w:t>
      </w:r>
    </w:p>
    <w:p w:rsidR="00E91505" w:rsidRPr="00773B53" w:rsidRDefault="00E91505" w:rsidP="001C6F41">
      <w:pPr>
        <w:pStyle w:val="NoSpacing"/>
        <w:ind w:firstLine="426"/>
        <w:jc w:val="right"/>
        <w:rPr>
          <w:rFonts w:ascii="Times New Roman" w:hAnsi="Times New Roman"/>
          <w:i/>
          <w:sz w:val="24"/>
          <w:szCs w:val="24"/>
        </w:rPr>
      </w:pPr>
      <w:r w:rsidRPr="00773B53">
        <w:rPr>
          <w:rFonts w:ascii="Times New Roman" w:hAnsi="Times New Roman"/>
          <w:i/>
          <w:sz w:val="24"/>
          <w:szCs w:val="24"/>
        </w:rPr>
        <w:t>Таблица 1.</w:t>
      </w:r>
    </w:p>
    <w:p w:rsidR="00E91505" w:rsidRPr="00773B53" w:rsidRDefault="00E91505" w:rsidP="001C6F41">
      <w:pPr>
        <w:pStyle w:val="NoSpacing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773B53">
        <w:rPr>
          <w:rFonts w:ascii="Times New Roman" w:hAnsi="Times New Roman"/>
          <w:b/>
          <w:sz w:val="24"/>
          <w:szCs w:val="24"/>
        </w:rPr>
        <w:t>Количественные данные участников по предметам</w:t>
      </w:r>
    </w:p>
    <w:p w:rsidR="00E91505" w:rsidRPr="00773B53" w:rsidRDefault="00E91505" w:rsidP="001C6F41">
      <w:pPr>
        <w:pStyle w:val="NoSpacing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4"/>
        <w:gridCol w:w="2479"/>
        <w:gridCol w:w="1593"/>
        <w:gridCol w:w="1726"/>
        <w:gridCol w:w="1558"/>
        <w:gridCol w:w="1551"/>
      </w:tblGrid>
      <w:tr w:rsidR="00E91505" w:rsidRPr="00F00D59" w:rsidTr="00F00D59">
        <w:tc>
          <w:tcPr>
            <w:tcW w:w="664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479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593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1726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Кол-во победителей</w:t>
            </w:r>
          </w:p>
        </w:tc>
        <w:tc>
          <w:tcPr>
            <w:tcW w:w="155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Кол-во призеров</w:t>
            </w:r>
          </w:p>
        </w:tc>
        <w:tc>
          <w:tcPr>
            <w:tcW w:w="1551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% качества</w:t>
            </w:r>
          </w:p>
        </w:tc>
      </w:tr>
      <w:tr w:rsidR="00E91505" w:rsidRPr="00F00D59" w:rsidTr="00F00D59">
        <w:tc>
          <w:tcPr>
            <w:tcW w:w="66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593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726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551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E91505" w:rsidRPr="00F00D59" w:rsidTr="00F00D59">
        <w:tc>
          <w:tcPr>
            <w:tcW w:w="66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7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593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726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51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E91505" w:rsidRPr="00F00D59" w:rsidTr="00F00D59">
        <w:tc>
          <w:tcPr>
            <w:tcW w:w="66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7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593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726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51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E91505" w:rsidRPr="00F00D59" w:rsidTr="00F00D59">
        <w:tc>
          <w:tcPr>
            <w:tcW w:w="66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7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593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726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1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45,8</w:t>
            </w:r>
          </w:p>
        </w:tc>
      </w:tr>
      <w:tr w:rsidR="00E91505" w:rsidRPr="00F00D59" w:rsidTr="00F00D59">
        <w:tc>
          <w:tcPr>
            <w:tcW w:w="66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7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Немецкий язык</w:t>
            </w:r>
          </w:p>
        </w:tc>
        <w:tc>
          <w:tcPr>
            <w:tcW w:w="1593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6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1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E91505" w:rsidRPr="00F00D59" w:rsidTr="00F00D59">
        <w:tc>
          <w:tcPr>
            <w:tcW w:w="66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7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1593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26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1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E91505" w:rsidRPr="00F00D59" w:rsidTr="00F00D59">
        <w:tc>
          <w:tcPr>
            <w:tcW w:w="66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7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593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726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551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E91505" w:rsidRPr="00F00D59" w:rsidTr="00F00D59">
        <w:tc>
          <w:tcPr>
            <w:tcW w:w="66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7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593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726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51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E91505" w:rsidRPr="00F00D59" w:rsidTr="00F00D59">
        <w:tc>
          <w:tcPr>
            <w:tcW w:w="66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7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1593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726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51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E91505" w:rsidRPr="00F00D59" w:rsidTr="00F00D59">
        <w:tc>
          <w:tcPr>
            <w:tcW w:w="66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7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Право</w:t>
            </w:r>
          </w:p>
        </w:tc>
        <w:tc>
          <w:tcPr>
            <w:tcW w:w="1593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726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51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E91505" w:rsidRPr="00F00D59" w:rsidTr="00F00D59">
        <w:tc>
          <w:tcPr>
            <w:tcW w:w="66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7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593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726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51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E91505" w:rsidRPr="00F00D59" w:rsidTr="00F00D59">
        <w:tc>
          <w:tcPr>
            <w:tcW w:w="66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47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1593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726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51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E91505" w:rsidRPr="00F00D59" w:rsidTr="00F00D59">
        <w:tc>
          <w:tcPr>
            <w:tcW w:w="66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7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1593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726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51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E91505" w:rsidRPr="00F00D59" w:rsidTr="00F00D59">
        <w:tc>
          <w:tcPr>
            <w:tcW w:w="66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47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1593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726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51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E91505" w:rsidRPr="00F00D59" w:rsidTr="00F00D59">
        <w:tc>
          <w:tcPr>
            <w:tcW w:w="66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7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1593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726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1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E91505" w:rsidRPr="00F00D59" w:rsidTr="00F00D59">
        <w:tc>
          <w:tcPr>
            <w:tcW w:w="66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47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МХК</w:t>
            </w:r>
          </w:p>
        </w:tc>
        <w:tc>
          <w:tcPr>
            <w:tcW w:w="1593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26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1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E91505" w:rsidRPr="00F00D59" w:rsidTr="00F00D59">
        <w:tc>
          <w:tcPr>
            <w:tcW w:w="66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47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593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726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551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E91505" w:rsidRPr="00F00D59" w:rsidTr="00F00D59">
        <w:tc>
          <w:tcPr>
            <w:tcW w:w="66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47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 xml:space="preserve">Экология </w:t>
            </w:r>
          </w:p>
        </w:tc>
        <w:tc>
          <w:tcPr>
            <w:tcW w:w="1593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726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51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E91505" w:rsidRPr="00F00D59" w:rsidTr="00F00D59">
        <w:tc>
          <w:tcPr>
            <w:tcW w:w="66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47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 xml:space="preserve">Астрономия </w:t>
            </w:r>
          </w:p>
        </w:tc>
        <w:tc>
          <w:tcPr>
            <w:tcW w:w="1593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26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1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1505" w:rsidRPr="00F00D59" w:rsidTr="00F00D59">
        <w:tc>
          <w:tcPr>
            <w:tcW w:w="664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47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Экономика</w:t>
            </w:r>
          </w:p>
        </w:tc>
        <w:tc>
          <w:tcPr>
            <w:tcW w:w="1593" w:type="dxa"/>
          </w:tcPr>
          <w:p w:rsidR="00E91505" w:rsidRPr="00F00D59" w:rsidRDefault="00E91505" w:rsidP="00F00D59">
            <w:pPr>
              <w:pStyle w:val="NoSpacing"/>
              <w:tabs>
                <w:tab w:val="left" w:pos="58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726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1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E91505" w:rsidRPr="00F00D59" w:rsidTr="00F00D59">
        <w:tc>
          <w:tcPr>
            <w:tcW w:w="3143" w:type="dxa"/>
            <w:gridSpan w:val="2"/>
          </w:tcPr>
          <w:p w:rsidR="00E91505" w:rsidRPr="00F00D59" w:rsidRDefault="00E91505" w:rsidP="00F00D59">
            <w:pPr>
              <w:pStyle w:val="NoSpacing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593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644</w:t>
            </w:r>
          </w:p>
        </w:tc>
        <w:tc>
          <w:tcPr>
            <w:tcW w:w="1726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55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235</w:t>
            </w:r>
          </w:p>
        </w:tc>
        <w:tc>
          <w:tcPr>
            <w:tcW w:w="1551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</w:tbl>
    <w:p w:rsidR="00E91505" w:rsidRDefault="00E91505" w:rsidP="001C6F41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E91505" w:rsidRDefault="00E91505" w:rsidP="00027821">
      <w:pPr>
        <w:pStyle w:val="NoSpacing"/>
        <w:ind w:firstLine="426"/>
        <w:jc w:val="center"/>
        <w:rPr>
          <w:rFonts w:ascii="Times New Roman" w:hAnsi="Times New Roman"/>
          <w:sz w:val="24"/>
          <w:szCs w:val="24"/>
        </w:rPr>
      </w:pPr>
      <w:r w:rsidRPr="00F00D59">
        <w:rPr>
          <w:rFonts w:ascii="Times New Roman" w:hAnsi="Times New Roman"/>
          <w:noProof/>
          <w:sz w:val="24"/>
          <w:szCs w:val="24"/>
          <w:lang w:eastAsia="ru-RU"/>
        </w:rPr>
        <w:object w:dxaOrig="9524" w:dyaOrig="6385">
          <v:shape id="Диаграмма 3" o:spid="_x0000_i1029" type="#_x0000_t75" style="width:476.25pt;height:319.5pt;visibility:visible" o:ole="">
            <v:imagedata r:id="rId13" o:title=""/>
            <o:lock v:ext="edit" aspectratio="f"/>
          </v:shape>
          <o:OLEObject Type="Embed" ProgID="Excel.Chart.8" ShapeID="Диаграмма 3" DrawAspect="Content" ObjectID="_1674040915" r:id="rId14"/>
        </w:object>
      </w:r>
    </w:p>
    <w:p w:rsidR="00E91505" w:rsidRDefault="00E91505" w:rsidP="001C6F41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E91505" w:rsidRPr="00773B53" w:rsidRDefault="00E91505" w:rsidP="00670BF1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 w:rsidRPr="00773B53">
        <w:rPr>
          <w:rFonts w:ascii="Times New Roman" w:hAnsi="Times New Roman"/>
          <w:sz w:val="24"/>
          <w:szCs w:val="24"/>
        </w:rPr>
        <w:t xml:space="preserve">Таким образом, наибольшее количество участников наблюдается по </w:t>
      </w:r>
      <w:r>
        <w:rPr>
          <w:rFonts w:ascii="Times New Roman" w:hAnsi="Times New Roman"/>
          <w:sz w:val="24"/>
          <w:szCs w:val="24"/>
        </w:rPr>
        <w:t xml:space="preserve">истории (55 участников), русскому языку (54 участника), обществознанию (51 участник), </w:t>
      </w:r>
      <w:r w:rsidRPr="00773B53">
        <w:rPr>
          <w:rFonts w:ascii="Times New Roman" w:hAnsi="Times New Roman"/>
          <w:sz w:val="24"/>
          <w:szCs w:val="24"/>
        </w:rPr>
        <w:t>технологии (5</w:t>
      </w:r>
      <w:r>
        <w:rPr>
          <w:rFonts w:ascii="Times New Roman" w:hAnsi="Times New Roman"/>
          <w:sz w:val="24"/>
          <w:szCs w:val="24"/>
        </w:rPr>
        <w:t xml:space="preserve">0 участников); </w:t>
      </w:r>
      <w:r w:rsidRPr="00773B53">
        <w:rPr>
          <w:rFonts w:ascii="Times New Roman" w:hAnsi="Times New Roman"/>
          <w:sz w:val="24"/>
          <w:szCs w:val="24"/>
        </w:rPr>
        <w:t xml:space="preserve">наименьшее -  </w:t>
      </w:r>
      <w:r>
        <w:rPr>
          <w:rFonts w:ascii="Times New Roman" w:hAnsi="Times New Roman"/>
          <w:sz w:val="24"/>
          <w:szCs w:val="24"/>
        </w:rPr>
        <w:t>астрономии (4 участника), информатике (11 участников), экономике (14 участников).</w:t>
      </w:r>
      <w:r w:rsidRPr="00773B53">
        <w:rPr>
          <w:rFonts w:ascii="Times New Roman" w:hAnsi="Times New Roman"/>
          <w:sz w:val="24"/>
          <w:szCs w:val="24"/>
        </w:rPr>
        <w:t xml:space="preserve"> Кроме</w:t>
      </w:r>
      <w:r>
        <w:rPr>
          <w:rFonts w:ascii="Times New Roman" w:hAnsi="Times New Roman"/>
          <w:sz w:val="24"/>
          <w:szCs w:val="24"/>
        </w:rPr>
        <w:t xml:space="preserve"> того, по </w:t>
      </w:r>
      <w:r w:rsidRPr="00773B53">
        <w:rPr>
          <w:rFonts w:ascii="Times New Roman" w:hAnsi="Times New Roman"/>
          <w:sz w:val="24"/>
          <w:szCs w:val="24"/>
        </w:rPr>
        <w:t>астрономии нет ни победителей, ни призеров.</w:t>
      </w:r>
    </w:p>
    <w:p w:rsidR="00E91505" w:rsidRPr="00773B53" w:rsidRDefault="00E91505" w:rsidP="00F748A6">
      <w:pPr>
        <w:pStyle w:val="NoSpacing"/>
        <w:ind w:firstLine="426"/>
        <w:jc w:val="right"/>
        <w:rPr>
          <w:rFonts w:ascii="Times New Roman" w:hAnsi="Times New Roman"/>
          <w:i/>
          <w:sz w:val="24"/>
          <w:szCs w:val="24"/>
        </w:rPr>
      </w:pPr>
      <w:r w:rsidRPr="00773B53">
        <w:rPr>
          <w:rFonts w:ascii="Times New Roman" w:hAnsi="Times New Roman"/>
          <w:i/>
          <w:sz w:val="24"/>
          <w:szCs w:val="24"/>
        </w:rPr>
        <w:t>Таблица 2.</w:t>
      </w:r>
    </w:p>
    <w:p w:rsidR="00E91505" w:rsidRPr="00773B53" w:rsidRDefault="00E91505" w:rsidP="00F748A6">
      <w:pPr>
        <w:pStyle w:val="NoSpacing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773B53">
        <w:rPr>
          <w:rFonts w:ascii="Times New Roman" w:hAnsi="Times New Roman"/>
          <w:b/>
          <w:sz w:val="24"/>
          <w:szCs w:val="24"/>
        </w:rPr>
        <w:t>Количественные данные участников по предметам по ОО</w:t>
      </w:r>
    </w:p>
    <w:p w:rsidR="00E91505" w:rsidRPr="00773B53" w:rsidRDefault="00E91505" w:rsidP="00F748A6">
      <w:pPr>
        <w:pStyle w:val="NoSpacing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3"/>
        <w:gridCol w:w="695"/>
        <w:gridCol w:w="847"/>
        <w:gridCol w:w="1009"/>
        <w:gridCol w:w="687"/>
        <w:gridCol w:w="848"/>
        <w:gridCol w:w="848"/>
        <w:gridCol w:w="848"/>
        <w:gridCol w:w="848"/>
        <w:gridCol w:w="848"/>
      </w:tblGrid>
      <w:tr w:rsidR="00E91505" w:rsidRPr="00F00D59" w:rsidTr="00F00D59">
        <w:trPr>
          <w:cantSplit/>
          <w:trHeight w:val="3021"/>
        </w:trPr>
        <w:tc>
          <w:tcPr>
            <w:tcW w:w="209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textDirection w:val="btLr"/>
          </w:tcPr>
          <w:p w:rsidR="00E91505" w:rsidRPr="00F00D59" w:rsidRDefault="00E91505" w:rsidP="00F00D59">
            <w:pPr>
              <w:pStyle w:val="NoSpacing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МОУ «Кораблинская СШ № 1»</w:t>
            </w:r>
          </w:p>
        </w:tc>
        <w:tc>
          <w:tcPr>
            <w:tcW w:w="847" w:type="dxa"/>
            <w:textDirection w:val="btLr"/>
          </w:tcPr>
          <w:p w:rsidR="00E91505" w:rsidRPr="00F00D59" w:rsidRDefault="00E91505" w:rsidP="00F00D59">
            <w:pPr>
              <w:pStyle w:val="NoSpacing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МОУ «Кораблинская СШ № 2»</w:t>
            </w:r>
          </w:p>
        </w:tc>
        <w:tc>
          <w:tcPr>
            <w:tcW w:w="1009" w:type="dxa"/>
            <w:textDirection w:val="btLr"/>
          </w:tcPr>
          <w:p w:rsidR="00E91505" w:rsidRPr="00F00D59" w:rsidRDefault="00E91505" w:rsidP="00F00D59">
            <w:pPr>
              <w:pStyle w:val="NoSpacing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МОУ «Кораблинская СШ им. Героя РФ И.В. Сарычева»</w:t>
            </w:r>
          </w:p>
        </w:tc>
        <w:tc>
          <w:tcPr>
            <w:tcW w:w="687" w:type="dxa"/>
            <w:textDirection w:val="btLr"/>
          </w:tcPr>
          <w:p w:rsidR="00E91505" w:rsidRPr="00F00D59" w:rsidRDefault="00E91505" w:rsidP="00F00D59">
            <w:pPr>
              <w:pStyle w:val="NoSpacing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МОУ «Кипчаковская СШ»</w:t>
            </w:r>
          </w:p>
        </w:tc>
        <w:tc>
          <w:tcPr>
            <w:tcW w:w="848" w:type="dxa"/>
            <w:textDirection w:val="btLr"/>
          </w:tcPr>
          <w:p w:rsidR="00E91505" w:rsidRPr="00F00D59" w:rsidRDefault="00E91505" w:rsidP="00F00D59">
            <w:pPr>
              <w:pStyle w:val="NoSpacing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МОУ «Ключанская СШ»</w:t>
            </w:r>
          </w:p>
        </w:tc>
        <w:tc>
          <w:tcPr>
            <w:tcW w:w="848" w:type="dxa"/>
            <w:textDirection w:val="btLr"/>
          </w:tcPr>
          <w:p w:rsidR="00E91505" w:rsidRPr="00F00D59" w:rsidRDefault="00E91505" w:rsidP="00F00D59">
            <w:pPr>
              <w:pStyle w:val="NoSpacing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МОУ «Пустотинская СШ»</w:t>
            </w:r>
          </w:p>
        </w:tc>
        <w:tc>
          <w:tcPr>
            <w:tcW w:w="848" w:type="dxa"/>
            <w:textDirection w:val="btLr"/>
          </w:tcPr>
          <w:p w:rsidR="00E91505" w:rsidRPr="00F00D59" w:rsidRDefault="00E91505" w:rsidP="00F00D59">
            <w:pPr>
              <w:pStyle w:val="NoSpacing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МОУ «Пехлецкая СШ им. В.В. Соловова»</w:t>
            </w:r>
          </w:p>
        </w:tc>
        <w:tc>
          <w:tcPr>
            <w:tcW w:w="848" w:type="dxa"/>
            <w:textDirection w:val="btLr"/>
          </w:tcPr>
          <w:p w:rsidR="00E91505" w:rsidRPr="00F00D59" w:rsidRDefault="00E91505" w:rsidP="00F00D59">
            <w:pPr>
              <w:pStyle w:val="NoSpacing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МОУ «Яблоневская ОШ»</w:t>
            </w:r>
          </w:p>
        </w:tc>
        <w:tc>
          <w:tcPr>
            <w:tcW w:w="848" w:type="dxa"/>
            <w:textDirection w:val="btLr"/>
          </w:tcPr>
          <w:p w:rsidR="00E91505" w:rsidRPr="00F00D59" w:rsidRDefault="00E91505" w:rsidP="00F00D59">
            <w:pPr>
              <w:pStyle w:val="NoSpacing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МОУ «Ерлинская ОШ»</w:t>
            </w:r>
          </w:p>
        </w:tc>
      </w:tr>
      <w:tr w:rsidR="00E91505" w:rsidRPr="00F00D59" w:rsidTr="00F00D59">
        <w:tc>
          <w:tcPr>
            <w:tcW w:w="209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695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4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09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8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1505" w:rsidRPr="00F00D59" w:rsidTr="00F00D59">
        <w:tc>
          <w:tcPr>
            <w:tcW w:w="209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695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09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91505" w:rsidRPr="00F00D59" w:rsidTr="00F00D59">
        <w:tc>
          <w:tcPr>
            <w:tcW w:w="209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695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09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8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1505" w:rsidRPr="00F00D59" w:rsidTr="00F00D59">
        <w:tc>
          <w:tcPr>
            <w:tcW w:w="209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695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09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8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1505" w:rsidRPr="00F00D59" w:rsidTr="00F00D59">
        <w:tc>
          <w:tcPr>
            <w:tcW w:w="209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Немецкий язык</w:t>
            </w:r>
          </w:p>
        </w:tc>
        <w:tc>
          <w:tcPr>
            <w:tcW w:w="695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09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1505" w:rsidRPr="00F00D59" w:rsidTr="00F00D59">
        <w:tc>
          <w:tcPr>
            <w:tcW w:w="209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695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9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8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1505" w:rsidRPr="00F00D59" w:rsidTr="00F00D59">
        <w:tc>
          <w:tcPr>
            <w:tcW w:w="209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695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4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009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8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1505" w:rsidRPr="00F00D59" w:rsidTr="00F00D59">
        <w:tc>
          <w:tcPr>
            <w:tcW w:w="209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695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4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09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8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1505" w:rsidRPr="00F00D59" w:rsidTr="00F00D59">
        <w:tc>
          <w:tcPr>
            <w:tcW w:w="209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695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09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8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1505" w:rsidRPr="00F00D59" w:rsidTr="00F00D59">
        <w:tc>
          <w:tcPr>
            <w:tcW w:w="209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Право</w:t>
            </w:r>
          </w:p>
        </w:tc>
        <w:tc>
          <w:tcPr>
            <w:tcW w:w="695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09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8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1505" w:rsidRPr="00F00D59" w:rsidTr="00F00D59">
        <w:tc>
          <w:tcPr>
            <w:tcW w:w="209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695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09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8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1505" w:rsidRPr="00F00D59" w:rsidTr="00F00D59">
        <w:tc>
          <w:tcPr>
            <w:tcW w:w="209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695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09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8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1505" w:rsidRPr="00F00D59" w:rsidTr="00F00D59">
        <w:tc>
          <w:tcPr>
            <w:tcW w:w="209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695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09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8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91505" w:rsidRPr="00F00D59" w:rsidTr="00F00D59">
        <w:tc>
          <w:tcPr>
            <w:tcW w:w="209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695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09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8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1505" w:rsidRPr="00F00D59" w:rsidTr="00F00D59">
        <w:tc>
          <w:tcPr>
            <w:tcW w:w="209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695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09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8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1505" w:rsidRPr="00F00D59" w:rsidTr="00F00D59">
        <w:tc>
          <w:tcPr>
            <w:tcW w:w="209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МХК</w:t>
            </w:r>
          </w:p>
        </w:tc>
        <w:tc>
          <w:tcPr>
            <w:tcW w:w="695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09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8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1505" w:rsidRPr="00F00D59" w:rsidTr="00F00D59">
        <w:tc>
          <w:tcPr>
            <w:tcW w:w="209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695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09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8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1505" w:rsidRPr="00F00D59" w:rsidTr="00F00D59">
        <w:tc>
          <w:tcPr>
            <w:tcW w:w="209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 xml:space="preserve">Экология </w:t>
            </w:r>
          </w:p>
        </w:tc>
        <w:tc>
          <w:tcPr>
            <w:tcW w:w="695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09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8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1505" w:rsidRPr="00F00D59" w:rsidTr="00F00D59">
        <w:tc>
          <w:tcPr>
            <w:tcW w:w="209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 xml:space="preserve">Астрономия </w:t>
            </w:r>
          </w:p>
        </w:tc>
        <w:tc>
          <w:tcPr>
            <w:tcW w:w="695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9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1505" w:rsidRPr="00F00D59" w:rsidTr="00F00D59">
        <w:tc>
          <w:tcPr>
            <w:tcW w:w="209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Экономика</w:t>
            </w:r>
          </w:p>
        </w:tc>
        <w:tc>
          <w:tcPr>
            <w:tcW w:w="695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09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8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E91505" w:rsidRDefault="00E91505" w:rsidP="00806ACC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E91505" w:rsidRDefault="00E91505" w:rsidP="007C3146">
      <w:pPr>
        <w:pStyle w:val="NoSpacing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Количественные данные об учителях, подготовивших участников муниципального этапа ВсОШ.</w:t>
      </w:r>
    </w:p>
    <w:p w:rsidR="00E91505" w:rsidRDefault="00E91505" w:rsidP="000156C6">
      <w:pPr>
        <w:pStyle w:val="NoSpacing"/>
        <w:numPr>
          <w:ilvl w:val="0"/>
          <w:numId w:val="4"/>
        </w:numPr>
        <w:jc w:val="center"/>
        <w:rPr>
          <w:rFonts w:ascii="Times New Roman" w:hAnsi="Times New Roman"/>
          <w:b/>
          <w:sz w:val="24"/>
          <w:szCs w:val="24"/>
        </w:rPr>
      </w:pPr>
      <w:r w:rsidRPr="000156C6">
        <w:rPr>
          <w:rFonts w:ascii="Times New Roman" w:hAnsi="Times New Roman"/>
          <w:b/>
          <w:sz w:val="24"/>
          <w:szCs w:val="24"/>
        </w:rPr>
        <w:t>Английский язык</w:t>
      </w:r>
    </w:p>
    <w:p w:rsidR="00E91505" w:rsidRDefault="00E91505" w:rsidP="00506D75">
      <w:pPr>
        <w:pStyle w:val="NoSpacing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Давтян К.Г. (МОУ «КСШ им. Героя РФ И.В. Сарычева») 4 участника – 1 победитель, 2 призера (75%)</w:t>
      </w:r>
    </w:p>
    <w:p w:rsidR="00E91505" w:rsidRDefault="00E91505" w:rsidP="00506D75">
      <w:pPr>
        <w:pStyle w:val="NoSpacing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Клоков М.И. (МОУ «Пустотинская СШ») 2 участника – 1 призер (50%).</w:t>
      </w:r>
    </w:p>
    <w:p w:rsidR="00E91505" w:rsidRDefault="00E91505" w:rsidP="00506D75">
      <w:pPr>
        <w:pStyle w:val="NoSpacing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Напалкова С.А. (МОУ «КСШ им. Героя РФ И.В. Сарычева») 9 участников – 2 призера (22%)</w:t>
      </w:r>
    </w:p>
    <w:p w:rsidR="00E91505" w:rsidRDefault="00E91505" w:rsidP="00506D75">
      <w:pPr>
        <w:pStyle w:val="NoSpacing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Козлова Л.И. (МОУ «КСШ им. Героя РФ И.В. Сарычева»)  2 участника – 1 призер (50%)</w:t>
      </w:r>
    </w:p>
    <w:p w:rsidR="00E91505" w:rsidRDefault="00E91505" w:rsidP="00506D75">
      <w:pPr>
        <w:pStyle w:val="NoSpacing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Браткина Т.П. (МОУ «КСШ №2») 5 участников – 4 призер (80%)</w:t>
      </w:r>
    </w:p>
    <w:p w:rsidR="00E91505" w:rsidRDefault="00E91505" w:rsidP="00506D75">
      <w:pPr>
        <w:pStyle w:val="NoSpacing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Баранова Е.Е. (МОУ «КСШ № 1») 1 участник.</w:t>
      </w:r>
    </w:p>
    <w:tbl>
      <w:tblPr>
        <w:tblW w:w="10065" w:type="dxa"/>
        <w:tblInd w:w="-34" w:type="dxa"/>
        <w:tblLayout w:type="fixed"/>
        <w:tblLook w:val="00A0"/>
      </w:tblPr>
      <w:tblGrid>
        <w:gridCol w:w="4896"/>
        <w:gridCol w:w="5169"/>
      </w:tblGrid>
      <w:tr w:rsidR="00E91505" w:rsidRPr="00F00D59" w:rsidTr="00F00D59">
        <w:tc>
          <w:tcPr>
            <w:tcW w:w="4896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участников, победителей и призеров</w:t>
            </w:r>
          </w:p>
        </w:tc>
        <w:tc>
          <w:tcPr>
            <w:tcW w:w="5169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Доля победителей и призеров от общего числа участников</w:t>
            </w:r>
          </w:p>
        </w:tc>
      </w:tr>
      <w:tr w:rsidR="00E91505" w:rsidRPr="00F00D59" w:rsidTr="00F00D59">
        <w:tc>
          <w:tcPr>
            <w:tcW w:w="489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4685" w:dyaOrig="3351">
                <v:shape id="Диаграмма 5" o:spid="_x0000_i1030" type="#_x0000_t75" style="width:234pt;height:168pt;visibility:visible" o:ole="">
                  <v:imagedata r:id="rId15" o:title="" cropbottom="-59f"/>
                  <o:lock v:ext="edit" aspectratio="f"/>
                </v:shape>
                <o:OLEObject Type="Embed" ProgID="Excel.Chart.8" ShapeID="Диаграмма 5" DrawAspect="Content" ObjectID="_1674040916" r:id="rId16"/>
              </w:object>
            </w:r>
          </w:p>
        </w:tc>
        <w:tc>
          <w:tcPr>
            <w:tcW w:w="516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4541" w:dyaOrig="3351">
                <v:shape id="Диаграмма 9" o:spid="_x0000_i1031" type="#_x0000_t75" style="width:227.25pt;height:168pt;visibility:visible" o:ole="">
                  <v:imagedata r:id="rId17" o:title="" cropbottom="-59f"/>
                  <o:lock v:ext="edit" aspectratio="f"/>
                </v:shape>
                <o:OLEObject Type="Embed" ProgID="Excel.Chart.8" ShapeID="Диаграмма 9" DrawAspect="Content" ObjectID="_1674040917" r:id="rId18"/>
              </w:object>
            </w:r>
          </w:p>
        </w:tc>
      </w:tr>
    </w:tbl>
    <w:p w:rsidR="00E91505" w:rsidRDefault="00E91505" w:rsidP="007C3146">
      <w:pPr>
        <w:pStyle w:val="NoSpacing"/>
        <w:ind w:left="786"/>
        <w:jc w:val="both"/>
        <w:rPr>
          <w:rFonts w:ascii="Times New Roman" w:hAnsi="Times New Roman"/>
          <w:sz w:val="24"/>
          <w:szCs w:val="24"/>
        </w:rPr>
      </w:pPr>
    </w:p>
    <w:p w:rsidR="00E91505" w:rsidRDefault="00E91505" w:rsidP="000156C6">
      <w:pPr>
        <w:pStyle w:val="NoSpacing"/>
        <w:ind w:left="786"/>
        <w:jc w:val="center"/>
        <w:rPr>
          <w:rFonts w:ascii="Times New Roman" w:hAnsi="Times New Roman"/>
          <w:b/>
          <w:sz w:val="24"/>
          <w:szCs w:val="24"/>
        </w:rPr>
      </w:pPr>
      <w:r w:rsidRPr="000156C6">
        <w:rPr>
          <w:rFonts w:ascii="Times New Roman" w:hAnsi="Times New Roman"/>
          <w:b/>
          <w:sz w:val="24"/>
          <w:szCs w:val="24"/>
        </w:rPr>
        <w:t>2.Информатика</w:t>
      </w:r>
    </w:p>
    <w:p w:rsidR="00E91505" w:rsidRDefault="00E91505" w:rsidP="00506D75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Попова О.С. (МОУ «КСШ № 2»)  3 участника – 3 призера (100%)</w:t>
      </w:r>
    </w:p>
    <w:p w:rsidR="00E91505" w:rsidRDefault="00E91505" w:rsidP="00506D75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Бездородова Е.В. (МОУ «КСШ им. Героя РФ И.В. Сарычева») 2 участника – 1 призер (50%)</w:t>
      </w:r>
    </w:p>
    <w:p w:rsidR="00E91505" w:rsidRDefault="00E91505" w:rsidP="00506D75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Агапова И.М. (МОУ «КСШ № 1») 1 участник</w:t>
      </w:r>
    </w:p>
    <w:p w:rsidR="00E91505" w:rsidRDefault="00E91505" w:rsidP="00506D75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Нефедова Е.А. (МОУ «КСШ им. Героя РФ И.В. Сарычева») 5 участников</w:t>
      </w:r>
    </w:p>
    <w:tbl>
      <w:tblPr>
        <w:tblW w:w="11046" w:type="dxa"/>
        <w:tblLook w:val="00A0"/>
      </w:tblPr>
      <w:tblGrid>
        <w:gridCol w:w="5778"/>
        <w:gridCol w:w="5268"/>
      </w:tblGrid>
      <w:tr w:rsidR="00E91505" w:rsidRPr="00F00D59" w:rsidTr="00F00D59">
        <w:tc>
          <w:tcPr>
            <w:tcW w:w="577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участников, победителей и призеров</w:t>
            </w:r>
          </w:p>
        </w:tc>
        <w:tc>
          <w:tcPr>
            <w:tcW w:w="5268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Доля победителей и призеров от общего числа участников</w:t>
            </w:r>
          </w:p>
        </w:tc>
      </w:tr>
      <w:tr w:rsidR="00E91505" w:rsidRPr="00F00D59" w:rsidTr="00F00D59">
        <w:tc>
          <w:tcPr>
            <w:tcW w:w="577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5261" w:dyaOrig="2823">
                <v:shape id="Диаграмма 11" o:spid="_x0000_i1032" type="#_x0000_t75" style="width:263.25pt;height:141.75pt;visibility:visible" o:ole="">
                  <v:imagedata r:id="rId19" o:title="" cropbottom="-116f"/>
                  <o:lock v:ext="edit" aspectratio="f"/>
                </v:shape>
                <o:OLEObject Type="Embed" ProgID="Excel.Chart.8" ShapeID="Диаграмма 11" DrawAspect="Content" ObjectID="_1674040918" r:id="rId20"/>
              </w:object>
            </w:r>
          </w:p>
        </w:tc>
        <w:tc>
          <w:tcPr>
            <w:tcW w:w="5268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4647" w:dyaOrig="2823">
                <v:shape id="Диаграмма 13" o:spid="_x0000_i1033" type="#_x0000_t75" style="width:232.5pt;height:141.75pt;visibility:visible" o:ole="">
                  <v:imagedata r:id="rId21" o:title="" cropbottom="-116f"/>
                  <o:lock v:ext="edit" aspectratio="f"/>
                </v:shape>
                <o:OLEObject Type="Embed" ProgID="Excel.Chart.8" ShapeID="Диаграмма 13" DrawAspect="Content" ObjectID="_1674040919" r:id="rId22"/>
              </w:object>
            </w:r>
          </w:p>
        </w:tc>
      </w:tr>
    </w:tbl>
    <w:p w:rsidR="00E91505" w:rsidRDefault="00E91505" w:rsidP="00E93B94">
      <w:pPr>
        <w:pStyle w:val="NoSpacing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География</w:t>
      </w:r>
    </w:p>
    <w:p w:rsidR="00E91505" w:rsidRPr="00E93B94" w:rsidRDefault="00E91505" w:rsidP="00E93B94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E91505" w:rsidRDefault="00E91505" w:rsidP="00806ACC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Нехай Т.Д. (МОУ «Ключанская СШ») 5  участников – 1 победитель и 3 призера (80%)</w:t>
      </w:r>
    </w:p>
    <w:p w:rsidR="00E91505" w:rsidRDefault="00E91505" w:rsidP="00806ACC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Маркина С.Е. (МОУ «КСШ № 2») 10 участников – 4 призера (40%)</w:t>
      </w:r>
    </w:p>
    <w:p w:rsidR="00E91505" w:rsidRDefault="00E91505" w:rsidP="00806ACC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Мальцева Н.А. (МОУ «КСШ им. Героя РФ И.В. Сарычева») 25 участников – 2 победителя и 9 призеров (44 %)</w:t>
      </w:r>
    </w:p>
    <w:p w:rsidR="00E91505" w:rsidRDefault="00E91505" w:rsidP="00E93B94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Манаева Г.А. (МОУ «Пехлецкая СШ им. В.В. Соловова)  1 участник – призер (100%)</w:t>
      </w:r>
    </w:p>
    <w:p w:rsidR="00E91505" w:rsidRDefault="00E91505" w:rsidP="00E93B94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Сухих Е.В. (МОУ «Кипчаковская СШ)  2 участника – 2 победителя (100%)</w:t>
      </w:r>
    </w:p>
    <w:p w:rsidR="00E91505" w:rsidRDefault="00E91505" w:rsidP="00CB18ED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Неклюдова Е.В. (МОУ «КСШ им. Героя РФ И.В. Сарычева») 3 участника – 1 призер (33%)</w:t>
      </w:r>
    </w:p>
    <w:p w:rsidR="00E91505" w:rsidRDefault="00E91505" w:rsidP="00E93B94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Зайцева Н.А. (МОУ «КСШ № 1») 2 участника</w:t>
      </w:r>
    </w:p>
    <w:tbl>
      <w:tblPr>
        <w:tblW w:w="0" w:type="auto"/>
        <w:tblLook w:val="00A0"/>
      </w:tblPr>
      <w:tblGrid>
        <w:gridCol w:w="5256"/>
        <w:gridCol w:w="5023"/>
      </w:tblGrid>
      <w:tr w:rsidR="00E91505" w:rsidRPr="00F00D59" w:rsidTr="00F00D59">
        <w:tc>
          <w:tcPr>
            <w:tcW w:w="5256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участников, победителей и призеров</w:t>
            </w:r>
          </w:p>
        </w:tc>
        <w:tc>
          <w:tcPr>
            <w:tcW w:w="5023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Доля победителей и призеров от общего числа участников</w:t>
            </w:r>
          </w:p>
        </w:tc>
      </w:tr>
      <w:tr w:rsidR="00E91505" w:rsidRPr="00F00D59" w:rsidTr="00F00D59">
        <w:tc>
          <w:tcPr>
            <w:tcW w:w="525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5021" w:dyaOrig="3687">
                <v:shape id="Диаграмма 19" o:spid="_x0000_i1034" type="#_x0000_t75" style="width:251.25pt;height:184.5pt;visibility:visible" o:ole="">
                  <v:imagedata r:id="rId23" o:title="" cropbottom="-89f"/>
                  <o:lock v:ext="edit" aspectratio="f"/>
                </v:shape>
                <o:OLEObject Type="Embed" ProgID="Excel.Chart.8" ShapeID="Диаграмма 19" DrawAspect="Content" ObjectID="_1674040920" r:id="rId24"/>
              </w:object>
            </w:r>
          </w:p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3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4791" w:dyaOrig="3687">
                <v:shape id="Диаграмма 21" o:spid="_x0000_i1035" type="#_x0000_t75" style="width:239.25pt;height:184.5pt;visibility:visible" o:ole="">
                  <v:imagedata r:id="rId25" o:title="" cropbottom="-89f"/>
                  <o:lock v:ext="edit" aspectratio="f"/>
                </v:shape>
                <o:OLEObject Type="Embed" ProgID="Excel.Chart.8" ShapeID="Диаграмма 21" DrawAspect="Content" ObjectID="_1674040921" r:id="rId26"/>
              </w:object>
            </w:r>
          </w:p>
        </w:tc>
      </w:tr>
    </w:tbl>
    <w:p w:rsidR="00E91505" w:rsidRDefault="00E91505" w:rsidP="00E9347C">
      <w:pPr>
        <w:pStyle w:val="NoSpacing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4.Биология</w:t>
      </w:r>
    </w:p>
    <w:p w:rsidR="00E91505" w:rsidRDefault="00E91505" w:rsidP="00631D12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Лукьянова О.А. (МОУ «КСШ № 2») 9 участников – 2 победителя и 2 призера (44 %)</w:t>
      </w:r>
    </w:p>
    <w:p w:rsidR="00E91505" w:rsidRDefault="00E91505" w:rsidP="00D20B9F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Зайцева Н.А. (МОУ «КСШ № 1») – 3 участника – 2 призера (67 %)</w:t>
      </w:r>
    </w:p>
    <w:p w:rsidR="00E91505" w:rsidRDefault="00E91505" w:rsidP="00D20B9F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Неклюдова Е.В. (МОУ «КСШ им. Героя РФ И.В. Сарычева») 6  участников – 1 победитель и 2 призера (67 %)</w:t>
      </w:r>
    </w:p>
    <w:p w:rsidR="00E91505" w:rsidRDefault="00E91505" w:rsidP="00D20B9F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Трофимова В.В. (МОУ «КСШ им. Героя РФ И.В. Сарычева») 8 участников – 1 победитель и 3 призера (50%)</w:t>
      </w:r>
    </w:p>
    <w:p w:rsidR="00E91505" w:rsidRDefault="00E91505" w:rsidP="00D20B9F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Боткина И.В. (МОУ «КСШ № 2») 9 участников – 1 победитель и 3 призера (44 %)</w:t>
      </w:r>
    </w:p>
    <w:p w:rsidR="00E91505" w:rsidRDefault="00E91505" w:rsidP="00631D12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Нехай Т.Д. (МОУ «Ключанская СШ») 6 участников – 2 призера (33 %)</w:t>
      </w:r>
    </w:p>
    <w:p w:rsidR="00E91505" w:rsidRDefault="00E91505" w:rsidP="00E9347C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Сухих Е.В. (МОУ «Кипчаковская СШ)  3 участника – 1 призер (33%)</w:t>
      </w:r>
    </w:p>
    <w:p w:rsidR="00E91505" w:rsidRDefault="00E91505" w:rsidP="00E9347C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Бубнова А.Н. (МОУ «Пустотинская СШ») 2 участника</w:t>
      </w:r>
    </w:p>
    <w:p w:rsidR="00E91505" w:rsidRDefault="00E91505" w:rsidP="00E9347C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Морозова В.В. (МОУ «Пехлецкая СШ им. В.В. Соловова) 1 участник</w:t>
      </w:r>
    </w:p>
    <w:tbl>
      <w:tblPr>
        <w:tblW w:w="0" w:type="auto"/>
        <w:tblLook w:val="00A0"/>
      </w:tblPr>
      <w:tblGrid>
        <w:gridCol w:w="5139"/>
        <w:gridCol w:w="5140"/>
      </w:tblGrid>
      <w:tr w:rsidR="00E91505" w:rsidRPr="00F00D59" w:rsidTr="00F00D59">
        <w:tc>
          <w:tcPr>
            <w:tcW w:w="5139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участников, победителей и призеров</w:t>
            </w:r>
          </w:p>
        </w:tc>
        <w:tc>
          <w:tcPr>
            <w:tcW w:w="5140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Доля победителей и призеров от общего числа участников</w:t>
            </w:r>
          </w:p>
        </w:tc>
      </w:tr>
      <w:tr w:rsidR="00E91505" w:rsidRPr="00F00D59" w:rsidTr="00F00D59">
        <w:tc>
          <w:tcPr>
            <w:tcW w:w="513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4916" w:dyaOrig="3802">
                <v:shape id="Диаграмма 4" o:spid="_x0000_i1036" type="#_x0000_t75" style="width:246pt;height:190.5pt;visibility:visible" o:ole="">
                  <v:imagedata r:id="rId27" o:title="" cropbottom="-34f"/>
                  <o:lock v:ext="edit" aspectratio="f"/>
                </v:shape>
                <o:OLEObject Type="Embed" ProgID="Excel.Chart.8" ShapeID="Диаграмма 4" DrawAspect="Content" ObjectID="_1674040922" r:id="rId28"/>
              </w:object>
            </w:r>
          </w:p>
        </w:tc>
        <w:tc>
          <w:tcPr>
            <w:tcW w:w="514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4714" w:dyaOrig="3802">
                <v:shape id="Диаграмма 7" o:spid="_x0000_i1037" type="#_x0000_t75" style="width:235.5pt;height:190.5pt;visibility:visible" o:ole="">
                  <v:imagedata r:id="rId29" o:title="" cropbottom="-34f"/>
                  <o:lock v:ext="edit" aspectratio="f"/>
                </v:shape>
                <o:OLEObject Type="Embed" ProgID="Excel.Chart.8" ShapeID="Диаграмма 7" DrawAspect="Content" ObjectID="_1674040923" r:id="rId30"/>
              </w:object>
            </w:r>
          </w:p>
        </w:tc>
      </w:tr>
    </w:tbl>
    <w:p w:rsidR="00E91505" w:rsidRPr="00E9347C" w:rsidRDefault="00E91505" w:rsidP="00E9347C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E91505" w:rsidRDefault="00E91505" w:rsidP="00005CEA">
      <w:pPr>
        <w:pStyle w:val="NoSpacing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Экология</w:t>
      </w:r>
    </w:p>
    <w:p w:rsidR="00E91505" w:rsidRDefault="00E91505" w:rsidP="005F2575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Неклюдова Е.В. (МОУ «КСШ им. Героя РФ И.В. Сарычева») 6 участников – 1 победитель и 3 призера (67 %)</w:t>
      </w:r>
    </w:p>
    <w:p w:rsidR="00E91505" w:rsidRDefault="00E91505" w:rsidP="005F2575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Сухих Е.В. (МОУ «Кипчаковская СШ)  7 участников – 3 призера (43 %)</w:t>
      </w:r>
    </w:p>
    <w:p w:rsidR="00E91505" w:rsidRDefault="00E91505" w:rsidP="005F2575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Трофимова В.В. (МОУ «КСШ им. Героя РФ И.В. Сарычева») 8 участников – 1 призер (13%)</w:t>
      </w:r>
    </w:p>
    <w:p w:rsidR="00E91505" w:rsidRPr="00005CEA" w:rsidRDefault="00E91505" w:rsidP="00005CEA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E91505" w:rsidRDefault="00E91505" w:rsidP="005F2575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Боткина И.В. (МОУ «КСШ № 2») 8 участников – 3 призера (38%)</w:t>
      </w:r>
    </w:p>
    <w:p w:rsidR="00E91505" w:rsidRDefault="00E91505" w:rsidP="00005CEA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Нехай Т.Д. (МОУ «Ключанская СШ»)  4 участника – 2 победителя и 1 призер (75%)</w:t>
      </w:r>
    </w:p>
    <w:p w:rsidR="00E91505" w:rsidRDefault="00E91505" w:rsidP="00005CEA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Лукьянова О.А. (МОУ «КСШ № 2») 1 участник - 1 призер (100%)</w:t>
      </w:r>
    </w:p>
    <w:tbl>
      <w:tblPr>
        <w:tblW w:w="0" w:type="auto"/>
        <w:tblLook w:val="00A0"/>
      </w:tblPr>
      <w:tblGrid>
        <w:gridCol w:w="5139"/>
        <w:gridCol w:w="5140"/>
      </w:tblGrid>
      <w:tr w:rsidR="00E91505" w:rsidRPr="00F00D59" w:rsidTr="00F00D59">
        <w:tc>
          <w:tcPr>
            <w:tcW w:w="5139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участников, победителей и призеров</w:t>
            </w:r>
          </w:p>
        </w:tc>
        <w:tc>
          <w:tcPr>
            <w:tcW w:w="5140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Доля победителей и призеров от общего числа участников</w:t>
            </w:r>
          </w:p>
        </w:tc>
      </w:tr>
      <w:tr w:rsidR="00E91505" w:rsidRPr="00F00D59" w:rsidTr="00F00D59">
        <w:tc>
          <w:tcPr>
            <w:tcW w:w="513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4829" w:dyaOrig="3600">
                <v:shape id="Диаграмма 10" o:spid="_x0000_i1038" type="#_x0000_t75" style="width:241.5pt;height:180pt;visibility:visible" o:ole="">
                  <v:imagedata r:id="rId31" o:title="" cropbottom="-55f"/>
                  <o:lock v:ext="edit" aspectratio="f"/>
                </v:shape>
                <o:OLEObject Type="Embed" ProgID="Excel.Chart.8" ShapeID="Диаграмма 10" DrawAspect="Content" ObjectID="_1674040924" r:id="rId32"/>
              </w:object>
            </w:r>
          </w:p>
        </w:tc>
        <w:tc>
          <w:tcPr>
            <w:tcW w:w="514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4858" w:dyaOrig="3600">
                <v:shape id="Диаграмма 14" o:spid="_x0000_i1039" type="#_x0000_t75" style="width:243pt;height:180pt;visibility:visible" o:ole="">
                  <v:imagedata r:id="rId33" o:title="" cropbottom="-55f"/>
                  <o:lock v:ext="edit" aspectratio="f"/>
                </v:shape>
                <o:OLEObject Type="Embed" ProgID="Excel.Chart.8" ShapeID="Диаграмма 14" DrawAspect="Content" ObjectID="_1674040925" r:id="rId34"/>
              </w:object>
            </w:r>
          </w:p>
        </w:tc>
      </w:tr>
    </w:tbl>
    <w:p w:rsidR="00E91505" w:rsidRDefault="00E91505" w:rsidP="00005CEA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E91505" w:rsidRDefault="00E91505" w:rsidP="00CD04CD">
      <w:pPr>
        <w:pStyle w:val="NoSpacing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 Математика</w:t>
      </w:r>
    </w:p>
    <w:p w:rsidR="00E91505" w:rsidRDefault="00E91505" w:rsidP="002E6728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Савина Е.И. (МОУ «КСШ им. Героя РФ И.В. Сарычева») 1 участник – 1 призер (100%)</w:t>
      </w:r>
    </w:p>
    <w:p w:rsidR="00E91505" w:rsidRDefault="00E91505" w:rsidP="002E6728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Воробьев С.В. (МОУ «Кипчаковская СШ») 1 участник</w:t>
      </w:r>
    </w:p>
    <w:p w:rsidR="00E91505" w:rsidRDefault="00E91505" w:rsidP="002E6728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Бибичева Е.С. (МОУ «Ключанская СШ»)  5 участников – 1 победитель и 3 призера (80%)</w:t>
      </w:r>
    </w:p>
    <w:p w:rsidR="00E91505" w:rsidRDefault="00E91505" w:rsidP="003C4196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Назарова В.А. (МОУ «Пехлецкая СШ им. В. Соловова») 2 участника</w:t>
      </w:r>
    </w:p>
    <w:p w:rsidR="00E91505" w:rsidRDefault="00E91505" w:rsidP="003C4196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Аксенова М.И. (МОУ «КСШ № 2»)  8 участников – 2 призера (25%)</w:t>
      </w:r>
    </w:p>
    <w:p w:rsidR="00E91505" w:rsidRDefault="00E91505" w:rsidP="003C4196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Строева Н.В. (МОУ «КСШ им. Героя РФ И.В. Сарычева») 1 участник – 1 призер (100%)</w:t>
      </w:r>
    </w:p>
    <w:p w:rsidR="00E91505" w:rsidRDefault="00E91505" w:rsidP="003C4196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Майорова М.В. (МОУ «КСШ № 1») 2 участника</w:t>
      </w:r>
    </w:p>
    <w:p w:rsidR="00E91505" w:rsidRDefault="00E91505" w:rsidP="003C4196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Поликарпова Л.Н. (МОУ «Пустотинская СШ») 2 участника</w:t>
      </w:r>
    </w:p>
    <w:p w:rsidR="00E91505" w:rsidRDefault="00E91505" w:rsidP="003C4196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Степанова Н.А. . (МОУ «КСШ № 2») 4 участник </w:t>
      </w:r>
    </w:p>
    <w:p w:rsidR="00E91505" w:rsidRPr="003C4196" w:rsidRDefault="00E91505" w:rsidP="003C4196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Белова О.Е. (МОУ «Ерлинская ОШ») 1 участник</w:t>
      </w:r>
    </w:p>
    <w:p w:rsidR="00E91505" w:rsidRDefault="00E91505" w:rsidP="00CD04CD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Попова О.С. (МОУ «КСШ № 2») 2 участника</w:t>
      </w:r>
    </w:p>
    <w:p w:rsidR="00E91505" w:rsidRDefault="00E91505" w:rsidP="00CD04CD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Никольская Е.А. (МОУ «Кипчаковская СШ) 1 участник</w:t>
      </w:r>
    </w:p>
    <w:p w:rsidR="00E91505" w:rsidRDefault="00E91505" w:rsidP="003C4196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Колегова В.А. (МОУ «КСШ им. Героя РФ И.В. Сарычева») 2 участника</w:t>
      </w:r>
    </w:p>
    <w:p w:rsidR="00E91505" w:rsidRDefault="00E91505" w:rsidP="00CD04CD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Агапова И.М. (МОУ «КСШ им. Героя РФ И.В. Сарычева») 2 участника</w:t>
      </w:r>
    </w:p>
    <w:p w:rsidR="00E91505" w:rsidRDefault="00E91505" w:rsidP="00CD04CD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Стрельцова Т.А. (МОУ «КСШ № 1») 2 участника</w:t>
      </w:r>
    </w:p>
    <w:tbl>
      <w:tblPr>
        <w:tblW w:w="0" w:type="auto"/>
        <w:tblLook w:val="00A0"/>
      </w:tblPr>
      <w:tblGrid>
        <w:gridCol w:w="5256"/>
        <w:gridCol w:w="5023"/>
      </w:tblGrid>
      <w:tr w:rsidR="00E91505" w:rsidRPr="00F00D59" w:rsidTr="00F00D59">
        <w:tc>
          <w:tcPr>
            <w:tcW w:w="5139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40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91505" w:rsidRPr="00F00D59" w:rsidTr="00F00D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участников, победителей и призеров</w:t>
            </w:r>
          </w:p>
        </w:tc>
        <w:tc>
          <w:tcPr>
            <w:tcW w:w="5140" w:type="dxa"/>
            <w:tcBorders>
              <w:top w:val="nil"/>
              <w:left w:val="nil"/>
              <w:bottom w:val="nil"/>
              <w:right w:val="nil"/>
            </w:tcBorders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Доля победителей и призеров от общего числа участников</w:t>
            </w:r>
          </w:p>
        </w:tc>
      </w:tr>
      <w:tr w:rsidR="00E91505" w:rsidRPr="00F00D59" w:rsidTr="00F00D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5040" w:dyaOrig="4263">
                <v:shape id="Диаграмма 18" o:spid="_x0000_i1040" type="#_x0000_t75" style="width:252pt;height:213pt;visibility:visible" o:ole="">
                  <v:imagedata r:id="rId35" o:title="" cropbottom="-46f"/>
                  <o:lock v:ext="edit" aspectratio="f"/>
                </v:shape>
                <o:OLEObject Type="Embed" ProgID="Excel.Chart.8" ShapeID="Диаграмма 18" DrawAspect="Content" ObjectID="_1674040926" r:id="rId36"/>
              </w:object>
            </w:r>
          </w:p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0" w:type="dxa"/>
            <w:tcBorders>
              <w:top w:val="nil"/>
              <w:left w:val="nil"/>
              <w:bottom w:val="nil"/>
              <w:right w:val="nil"/>
            </w:tcBorders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4608" w:dyaOrig="4167">
                <v:shape id="Диаграмма 22" o:spid="_x0000_i1041" type="#_x0000_t75" style="width:230.25pt;height:208.5pt;visibility:visible" o:ole="">
                  <v:imagedata r:id="rId37" o:title=""/>
                  <o:lock v:ext="edit" aspectratio="f"/>
                </v:shape>
                <o:OLEObject Type="Embed" ProgID="Excel.Chart.8" ShapeID="Диаграмма 22" DrawAspect="Content" ObjectID="_1674040927" r:id="rId38"/>
              </w:object>
            </w:r>
          </w:p>
        </w:tc>
      </w:tr>
    </w:tbl>
    <w:p w:rsidR="00E91505" w:rsidRDefault="00E91505" w:rsidP="00B25E8C">
      <w:pPr>
        <w:pStyle w:val="NoSpacing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E91505" w:rsidRDefault="00E91505" w:rsidP="00B25E8C">
      <w:pPr>
        <w:pStyle w:val="NoSpacing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 ОБЖ</w:t>
      </w:r>
    </w:p>
    <w:p w:rsidR="00E91505" w:rsidRDefault="00E91505" w:rsidP="00B25E8C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Морозов В.В. (МОУ «КСШ им. Героя РФ И.В. Сарычева») 13 участников – 2 победителя и 4 призера (46 %)</w:t>
      </w:r>
    </w:p>
    <w:p w:rsidR="00E91505" w:rsidRDefault="00E91505" w:rsidP="00B25E8C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Воеводин А.В. (МОУ «КСШ № 2») 13 участников – 2 победителя и 7 призеров (69 %)</w:t>
      </w:r>
    </w:p>
    <w:p w:rsidR="00E91505" w:rsidRDefault="00E91505" w:rsidP="00B25E8C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Морозова В.В. (МОУ «Пехлецкая СШ им. Соловова В.В.») 4 участника – 1 призер (25%)</w:t>
      </w:r>
    </w:p>
    <w:p w:rsidR="00E91505" w:rsidRDefault="00E91505" w:rsidP="00B25E8C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Сучков А.Е. (МОУ «КСШ № 1») 5 участников</w:t>
      </w:r>
    </w:p>
    <w:p w:rsidR="00E91505" w:rsidRDefault="00E91505" w:rsidP="00B25E8C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Фокин А.А. (МОУ «Пустотинская СШ») 2 участника – 2 призера (100%)</w:t>
      </w:r>
    </w:p>
    <w:p w:rsidR="00E91505" w:rsidRDefault="00E91505" w:rsidP="00B25E8C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0A0"/>
      </w:tblPr>
      <w:tblGrid>
        <w:gridCol w:w="5141"/>
        <w:gridCol w:w="5138"/>
      </w:tblGrid>
      <w:tr w:rsidR="00E91505" w:rsidRPr="00F00D59" w:rsidTr="00F00D59">
        <w:tc>
          <w:tcPr>
            <w:tcW w:w="5139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участников, победителей и призеров</w:t>
            </w:r>
          </w:p>
        </w:tc>
        <w:tc>
          <w:tcPr>
            <w:tcW w:w="5140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Доля победителей и призеров от общего числа участников</w:t>
            </w:r>
          </w:p>
        </w:tc>
      </w:tr>
      <w:tr w:rsidR="00E91505" w:rsidRPr="00F00D59" w:rsidTr="00F00D59">
        <w:tc>
          <w:tcPr>
            <w:tcW w:w="513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4925" w:dyaOrig="3639">
                <v:shape id="Диаграмма 24" o:spid="_x0000_i1042" type="#_x0000_t75" style="width:246pt;height:182.25pt;visibility:visible" o:ole="">
                  <v:imagedata r:id="rId39" o:title="" cropbottom="-54f"/>
                  <o:lock v:ext="edit" aspectratio="f"/>
                </v:shape>
                <o:OLEObject Type="Embed" ProgID="Excel.Chart.8" ShapeID="Диаграмма 24" DrawAspect="Content" ObjectID="_1674040928" r:id="rId40"/>
              </w:object>
            </w:r>
          </w:p>
        </w:tc>
        <w:tc>
          <w:tcPr>
            <w:tcW w:w="514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4848" w:dyaOrig="3687">
                <v:shape id="Диаграмма 26" o:spid="_x0000_i1043" type="#_x0000_t75" style="width:242.25pt;height:184.5pt;visibility:visible" o:ole="">
                  <v:imagedata r:id="rId41" o:title="" cropbottom="-89f"/>
                  <o:lock v:ext="edit" aspectratio="f"/>
                </v:shape>
                <o:OLEObject Type="Embed" ProgID="Excel.Chart.8" ShapeID="Диаграмма 26" DrawAspect="Content" ObjectID="_1674040929" r:id="rId42"/>
              </w:object>
            </w:r>
          </w:p>
        </w:tc>
      </w:tr>
    </w:tbl>
    <w:p w:rsidR="00E91505" w:rsidRPr="00B25E8C" w:rsidRDefault="00E91505" w:rsidP="00B25E8C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E91505" w:rsidRDefault="00E91505" w:rsidP="003D2B2E">
      <w:pPr>
        <w:pStyle w:val="NoSpacing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 Обществознание</w:t>
      </w:r>
    </w:p>
    <w:p w:rsidR="00E91505" w:rsidRDefault="00E91505" w:rsidP="000B0B4F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Тарасова В.Н. (МОУ «КСШ № 2») 7 участников – 5 призеров (71%)</w:t>
      </w:r>
    </w:p>
    <w:p w:rsidR="00E91505" w:rsidRDefault="00E91505" w:rsidP="000B0B4F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Козлова Л.И. (МОУ «КСШ им. Героя РФ И.В. Сарычева»)  9 участников – 2 победителя и 2 призера (44%)</w:t>
      </w:r>
    </w:p>
    <w:p w:rsidR="00E91505" w:rsidRDefault="00E91505" w:rsidP="000B0B4F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Калинкина М.А. (МОУ «Кипчаковская СШ») 5 участников – 1 призер (20 %)</w:t>
      </w:r>
    </w:p>
    <w:p w:rsidR="00E91505" w:rsidRDefault="00E91505" w:rsidP="000B0B4F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Малиновская М.В. (МОУ «КСШ им. Героя РФ И.В. Сарычева»)  4 участника – 2 призера (50%)</w:t>
      </w:r>
      <w:r w:rsidRPr="000B0B4F">
        <w:rPr>
          <w:rFonts w:ascii="Times New Roman" w:hAnsi="Times New Roman"/>
          <w:sz w:val="24"/>
          <w:szCs w:val="24"/>
        </w:rPr>
        <w:t xml:space="preserve"> </w:t>
      </w:r>
    </w:p>
    <w:p w:rsidR="00E91505" w:rsidRDefault="00E91505" w:rsidP="000B0B4F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Союстова З.М. (МОУ «Ключанская СШ») 5 участника – 2 призера (40%)</w:t>
      </w:r>
    </w:p>
    <w:p w:rsidR="00E91505" w:rsidRDefault="00E91505" w:rsidP="000B0B4F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Ковалева Н.В. (МОУ «Пустотинская СШ») 2 участника – 1 призер (50%)</w:t>
      </w:r>
    </w:p>
    <w:p w:rsidR="00E91505" w:rsidRDefault="00E91505" w:rsidP="000B0B4F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Воеводина А.С. (МОУ «КСШ № 2») 10 участников – 2 победителя и 6 призеров (80 %)</w:t>
      </w:r>
    </w:p>
    <w:p w:rsidR="00E91505" w:rsidRDefault="00E91505" w:rsidP="000B0B4F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Скворцова В.И. (МОУ «КСШ им. Героя РФ И.В. Сарычева») 3 участника </w:t>
      </w:r>
    </w:p>
    <w:p w:rsidR="00E91505" w:rsidRDefault="00E91505" w:rsidP="00005CEA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Баранова Е.Е. (МОУ «КСШ № 1») 5 участников – 1 призер (20%)</w:t>
      </w:r>
    </w:p>
    <w:tbl>
      <w:tblPr>
        <w:tblW w:w="0" w:type="auto"/>
        <w:tblLook w:val="00A0"/>
      </w:tblPr>
      <w:tblGrid>
        <w:gridCol w:w="5197"/>
        <w:gridCol w:w="5082"/>
      </w:tblGrid>
      <w:tr w:rsidR="00E91505" w:rsidRPr="00F00D59" w:rsidTr="00F00D59">
        <w:tc>
          <w:tcPr>
            <w:tcW w:w="519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82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91505" w:rsidRPr="00F00D59" w:rsidTr="00F00D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197" w:type="dxa"/>
            <w:tcBorders>
              <w:top w:val="nil"/>
              <w:left w:val="nil"/>
              <w:bottom w:val="nil"/>
              <w:right w:val="nil"/>
            </w:tcBorders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участников, победителей и призеров</w:t>
            </w:r>
          </w:p>
        </w:tc>
        <w:tc>
          <w:tcPr>
            <w:tcW w:w="5082" w:type="dxa"/>
            <w:tcBorders>
              <w:top w:val="nil"/>
              <w:left w:val="nil"/>
              <w:bottom w:val="nil"/>
              <w:right w:val="nil"/>
            </w:tcBorders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Доля победителей и призеров от общего числа участников</w:t>
            </w:r>
          </w:p>
        </w:tc>
      </w:tr>
      <w:tr w:rsidR="00E91505" w:rsidRPr="00F00D59" w:rsidTr="00F00D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197" w:type="dxa"/>
            <w:tcBorders>
              <w:top w:val="nil"/>
              <w:left w:val="nil"/>
              <w:bottom w:val="nil"/>
              <w:right w:val="nil"/>
            </w:tcBorders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4992" w:dyaOrig="4301">
                <v:shape id="Диаграмма 28" o:spid="_x0000_i1044" type="#_x0000_t75" style="width:249.75pt;height:215.25pt;visibility:visible" o:ole="">
                  <v:imagedata r:id="rId43" o:title="" cropbottom="-61f"/>
                  <o:lock v:ext="edit" aspectratio="f"/>
                </v:shape>
                <o:OLEObject Type="Embed" ProgID="Excel.Chart.8" ShapeID="Диаграмма 28" DrawAspect="Content" ObjectID="_1674040930" r:id="rId44"/>
              </w:object>
            </w:r>
          </w:p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2" w:type="dxa"/>
            <w:tcBorders>
              <w:top w:val="nil"/>
              <w:left w:val="nil"/>
              <w:bottom w:val="nil"/>
              <w:right w:val="nil"/>
            </w:tcBorders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4877" w:dyaOrig="4301">
                <v:shape id="Диаграмма 30" o:spid="_x0000_i1045" type="#_x0000_t75" style="width:243.75pt;height:215.25pt;visibility:visible" o:ole="">
                  <v:imagedata r:id="rId45" o:title="" cropbottom="-61f"/>
                  <o:lock v:ext="edit" aspectratio="f"/>
                </v:shape>
                <o:OLEObject Type="Embed" ProgID="Excel.Chart.8" ShapeID="Диаграмма 30" DrawAspect="Content" ObjectID="_1674040931" r:id="rId46"/>
              </w:object>
            </w:r>
          </w:p>
        </w:tc>
      </w:tr>
    </w:tbl>
    <w:p w:rsidR="00E91505" w:rsidRDefault="00E91505" w:rsidP="00573238">
      <w:pPr>
        <w:pStyle w:val="NoSpacing"/>
        <w:ind w:firstLine="426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E91505" w:rsidRDefault="00E91505" w:rsidP="00573238">
      <w:pPr>
        <w:pStyle w:val="NoSpacing"/>
        <w:ind w:firstLine="426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9. Право</w:t>
      </w:r>
    </w:p>
    <w:p w:rsidR="00E91505" w:rsidRDefault="00E91505" w:rsidP="00205F77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Союстова З.М. (МОУ «Ключанская СШ») 4 участника – 1 победитель и 3 призера (100%)</w:t>
      </w:r>
    </w:p>
    <w:p w:rsidR="00E91505" w:rsidRDefault="00E91505" w:rsidP="00205F77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Козлова Л.И. (МОУ «КСШ им. Героя РФ И.В. Сарычева»)  6 участника – 1 победитель и 1 призер (33 %)</w:t>
      </w:r>
    </w:p>
    <w:p w:rsidR="00E91505" w:rsidRDefault="00E91505" w:rsidP="00205F77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Малиновская М.В. </w:t>
      </w:r>
      <w:r>
        <w:rPr>
          <w:rFonts w:ascii="Times New Roman" w:hAnsi="Times New Roman"/>
          <w:sz w:val="24"/>
          <w:szCs w:val="24"/>
        </w:rPr>
        <w:t>(МОУ «КСШ им. Героя РФ И.В. Сарычева»)  3 участника – 1 призер (33 %)</w:t>
      </w:r>
    </w:p>
    <w:p w:rsidR="00E91505" w:rsidRDefault="00E91505" w:rsidP="00205F77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Тарасова В.Н. (МОУ «КСШ № 2») 6 участников – 1 победитель и 3 призера (67 %)</w:t>
      </w:r>
    </w:p>
    <w:p w:rsidR="00E91505" w:rsidRDefault="00E91505" w:rsidP="00205F77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Калинкина М.А. (МОУ «Кипчаковская СШ») 4 участника – 3 призера (75 %)</w:t>
      </w:r>
    </w:p>
    <w:p w:rsidR="00E91505" w:rsidRDefault="00E91505" w:rsidP="00205F77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Ковалева Н.В. (МОУ «Пустотинская СШ») 2 участника</w:t>
      </w:r>
    </w:p>
    <w:p w:rsidR="00E91505" w:rsidRDefault="00E91505" w:rsidP="00573238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Воеводина А.С. (МОУ «КСШ № 2») 4 участника  – 1призер (25 %)</w:t>
      </w:r>
    </w:p>
    <w:p w:rsidR="00E91505" w:rsidRDefault="00E91505" w:rsidP="00573238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Скворцова В.И. (МОУ «КСШ им. Героя РФ И.В. Сарычева»)  3 участника </w:t>
      </w:r>
    </w:p>
    <w:p w:rsidR="00E91505" w:rsidRDefault="00E91505" w:rsidP="00573238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0A0"/>
      </w:tblPr>
      <w:tblGrid>
        <w:gridCol w:w="5167"/>
        <w:gridCol w:w="5112"/>
      </w:tblGrid>
      <w:tr w:rsidR="00E91505" w:rsidRPr="00F00D59" w:rsidTr="00F00D59">
        <w:tc>
          <w:tcPr>
            <w:tcW w:w="5139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участников, победителей и призеров</w:t>
            </w:r>
          </w:p>
        </w:tc>
        <w:tc>
          <w:tcPr>
            <w:tcW w:w="5140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Доля победителей и призеров от общего числа участников</w:t>
            </w:r>
          </w:p>
        </w:tc>
      </w:tr>
      <w:tr w:rsidR="00E91505" w:rsidRPr="00F00D59" w:rsidTr="00F00D59">
        <w:tc>
          <w:tcPr>
            <w:tcW w:w="513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4973" w:dyaOrig="4138">
                <v:shape id="Диаграмма 32" o:spid="_x0000_i1046" type="#_x0000_t75" style="width:249pt;height:207pt;visibility:visible" o:ole="">
                  <v:imagedata r:id="rId47" o:title="" cropbottom="-63f"/>
                  <o:lock v:ext="edit" aspectratio="f"/>
                </v:shape>
                <o:OLEObject Type="Embed" ProgID="Excel.Chart.8" ShapeID="Диаграмма 32" DrawAspect="Content" ObjectID="_1674040932" r:id="rId48"/>
              </w:object>
            </w:r>
          </w:p>
        </w:tc>
        <w:tc>
          <w:tcPr>
            <w:tcW w:w="514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4916" w:dyaOrig="4138">
                <v:shape id="Диаграмма 34" o:spid="_x0000_i1047" type="#_x0000_t75" style="width:246pt;height:207pt;visibility:visible" o:ole="">
                  <v:imagedata r:id="rId49" o:title="" cropbottom="-63f"/>
                  <o:lock v:ext="edit" aspectratio="f"/>
                </v:shape>
                <o:OLEObject Type="Embed" ProgID="Excel.Chart.8" ShapeID="Диаграмма 34" DrawAspect="Content" ObjectID="_1674040933" r:id="rId50"/>
              </w:object>
            </w:r>
          </w:p>
        </w:tc>
      </w:tr>
    </w:tbl>
    <w:p w:rsidR="00E91505" w:rsidRDefault="00E91505" w:rsidP="00AE7832">
      <w:pPr>
        <w:pStyle w:val="NoSpacing"/>
        <w:ind w:left="786"/>
        <w:jc w:val="center"/>
        <w:rPr>
          <w:rFonts w:ascii="Times New Roman" w:hAnsi="Times New Roman"/>
          <w:b/>
          <w:sz w:val="24"/>
          <w:szCs w:val="24"/>
        </w:rPr>
      </w:pPr>
    </w:p>
    <w:p w:rsidR="00E91505" w:rsidRDefault="00E91505" w:rsidP="00AE7832">
      <w:pPr>
        <w:pStyle w:val="NoSpacing"/>
        <w:ind w:left="78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10. История</w:t>
      </w:r>
    </w:p>
    <w:p w:rsidR="00E91505" w:rsidRDefault="00E91505" w:rsidP="00A064CF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Тарасова В.Н. (МОУ «КСШ № 2») 28 участников – 1 победитель и 10 призеров (39%)</w:t>
      </w:r>
    </w:p>
    <w:p w:rsidR="00E91505" w:rsidRDefault="00E91505" w:rsidP="00A064CF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Козлова Л.И. (МОУ «КСШ им. Героя РФ И.В. Сарычева») 6 участников – 2 призера (33%)</w:t>
      </w:r>
    </w:p>
    <w:p w:rsidR="00E91505" w:rsidRDefault="00E91505" w:rsidP="00A064CF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Шитикова Ж.Н. (МОУ «Кипчаковская СШ») 3 участника – 2 призера (67%)</w:t>
      </w:r>
    </w:p>
    <w:p w:rsidR="00E91505" w:rsidRDefault="00E91505" w:rsidP="00CB3C82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Малиновская М.В. (МОУ «КСШ им. Героя РФ И.В. Сарычева») 4 участника – 1 призер (25%)</w:t>
      </w:r>
    </w:p>
    <w:p w:rsidR="00E91505" w:rsidRDefault="00E91505" w:rsidP="00506D75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Игнатьев Ю.И. (МОУ «Пехлецкая СШ им. В.В. Соловова») 2 участника </w:t>
      </w:r>
    </w:p>
    <w:p w:rsidR="00E91505" w:rsidRDefault="00E91505" w:rsidP="00CB3C82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Фокин А.А. (МОУ «Пустотинская СШ») 1 участника – 1 призер (50 %)</w:t>
      </w:r>
    </w:p>
    <w:p w:rsidR="00E91505" w:rsidRDefault="00E91505" w:rsidP="00CB3C82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Баранова Е.Е. (МОУ «КСШ № 1») 4 участника – 4 призера (100 %)</w:t>
      </w:r>
    </w:p>
    <w:p w:rsidR="00E91505" w:rsidRDefault="00E91505" w:rsidP="00506D75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Союстова З.М. (МОУ «Ключанская СШ») 3 участника – 1 победитель (33 %)</w:t>
      </w:r>
    </w:p>
    <w:p w:rsidR="00E91505" w:rsidRDefault="00E91505" w:rsidP="00506D75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Скворцова В.И. (МОУ «КСШ им. Героя РФ И.В. Сарычева») 3 участника – 1 призер (33 %)</w:t>
      </w:r>
    </w:p>
    <w:p w:rsidR="00E91505" w:rsidRDefault="00E91505" w:rsidP="00506D75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Look w:val="00A0"/>
      </w:tblPr>
      <w:tblGrid>
        <w:gridCol w:w="5229"/>
        <w:gridCol w:w="4940"/>
      </w:tblGrid>
      <w:tr w:rsidR="00E91505" w:rsidRPr="00F00D59" w:rsidTr="00F00D59">
        <w:tc>
          <w:tcPr>
            <w:tcW w:w="5226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участников, победителей и призеров</w:t>
            </w:r>
          </w:p>
        </w:tc>
        <w:tc>
          <w:tcPr>
            <w:tcW w:w="4926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Доля победителей и призеров от общего числа участников</w:t>
            </w:r>
          </w:p>
        </w:tc>
      </w:tr>
      <w:tr w:rsidR="00E91505" w:rsidRPr="00F00D59" w:rsidTr="00F00D59">
        <w:trPr>
          <w:trHeight w:val="4822"/>
        </w:trPr>
        <w:tc>
          <w:tcPr>
            <w:tcW w:w="522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5012" w:dyaOrig="4052">
                <v:shape id="Диаграмма 35" o:spid="_x0000_i1048" type="#_x0000_t75" style="width:250.5pt;height:202.5pt;visibility:visible" o:ole="">
                  <v:imagedata r:id="rId51" o:title="" cropbottom="-49f"/>
                  <o:lock v:ext="edit" aspectratio="f"/>
                </v:shape>
                <o:OLEObject Type="Embed" ProgID="Excel.Chart.8" ShapeID="Диаграмма 35" DrawAspect="Content" ObjectID="_1674040934" r:id="rId52"/>
              </w:object>
            </w:r>
          </w:p>
        </w:tc>
        <w:tc>
          <w:tcPr>
            <w:tcW w:w="4926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4724" w:dyaOrig="4052">
                <v:shape id="Диаграмма 36" o:spid="_x0000_i1049" type="#_x0000_t75" style="width:236.25pt;height:202.5pt;visibility:visible" o:ole="">
                  <v:imagedata r:id="rId53" o:title="" cropbottom="-49f"/>
                  <o:lock v:ext="edit" aspectratio="f"/>
                </v:shape>
                <o:OLEObject Type="Embed" ProgID="Excel.Chart.8" ShapeID="Диаграмма 36" DrawAspect="Content" ObjectID="_1674040935" r:id="rId54"/>
              </w:object>
            </w:r>
          </w:p>
        </w:tc>
      </w:tr>
    </w:tbl>
    <w:p w:rsidR="00E91505" w:rsidRDefault="00E91505" w:rsidP="00AE7832">
      <w:pPr>
        <w:pStyle w:val="NoSpacing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11. Литература</w:t>
      </w:r>
    </w:p>
    <w:p w:rsidR="00E91505" w:rsidRDefault="00E91505" w:rsidP="00515190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Чекина Г.Н. (МОУ «КСШ им. Героя РФ И.В. Сарычева») 4 участника – 1 победитель и 1 призер (50%)</w:t>
      </w:r>
    </w:p>
    <w:p w:rsidR="00E91505" w:rsidRDefault="00E91505" w:rsidP="00515190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Крылова В.Н. (МОУ «КСШ № 2») 2 участника – 2 призера (100%)</w:t>
      </w:r>
    </w:p>
    <w:p w:rsidR="00E91505" w:rsidRDefault="00E91505" w:rsidP="00515190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Карпинская М.Н. (МОУ «Ключанская СШ») 3 участника – 1 победитель и 2 призера (100 %)</w:t>
      </w:r>
    </w:p>
    <w:p w:rsidR="00E91505" w:rsidRDefault="00E91505" w:rsidP="00515190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Сучков А.Е. (МОУ «КСШ № 1») 3 участника </w:t>
      </w:r>
    </w:p>
    <w:p w:rsidR="00E91505" w:rsidRDefault="00E91505" w:rsidP="00515190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Шитикова Ж.Н. (МОУ «Кипчаковская СШ) 2 участника – 1 призер (50 %)</w:t>
      </w:r>
    </w:p>
    <w:p w:rsidR="00E91505" w:rsidRDefault="00E91505" w:rsidP="00515190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Храпова И.А. (МОУ «КСШ им. Героя РФ И.В. Сарычева») 3 участника – 1 призер (33%)</w:t>
      </w:r>
    </w:p>
    <w:p w:rsidR="00E91505" w:rsidRDefault="00E91505" w:rsidP="00515190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Филатова Е.М. (МОУ «КСШ № 2») 3 участника – 1 призер (33 %)</w:t>
      </w:r>
    </w:p>
    <w:p w:rsidR="00E91505" w:rsidRDefault="00E91505" w:rsidP="00515190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Коршикова Н.М. (МОУ «КСШ № 2») 5 участников – 1 победитель и 2 призера (60%)</w:t>
      </w:r>
    </w:p>
    <w:p w:rsidR="00E91505" w:rsidRDefault="00E91505" w:rsidP="00515190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Едунова А.Р. (МОУ «КСШ № 2») 5 участников – 1 победитель и 1 призер (40 %)</w:t>
      </w:r>
    </w:p>
    <w:p w:rsidR="00E91505" w:rsidRDefault="00E91505" w:rsidP="00506D75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Хромова О.И. (МОУ «КСШ им. Героя РФ И.В. Сарычева») 7 участников – 2  призера (29%)</w:t>
      </w:r>
    </w:p>
    <w:p w:rsidR="00E91505" w:rsidRDefault="00E91505" w:rsidP="00506D75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0A0"/>
      </w:tblPr>
      <w:tblGrid>
        <w:gridCol w:w="5317"/>
        <w:gridCol w:w="4962"/>
      </w:tblGrid>
      <w:tr w:rsidR="00E91505" w:rsidRPr="00F00D59" w:rsidTr="00F00D59">
        <w:tc>
          <w:tcPr>
            <w:tcW w:w="531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участников, победителей и призеров</w:t>
            </w:r>
          </w:p>
        </w:tc>
        <w:tc>
          <w:tcPr>
            <w:tcW w:w="4962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Доля победителей и призеров от общего числа участников</w:t>
            </w:r>
          </w:p>
        </w:tc>
      </w:tr>
      <w:tr w:rsidR="00E91505" w:rsidRPr="00F00D59" w:rsidTr="00F00D59">
        <w:tc>
          <w:tcPr>
            <w:tcW w:w="5317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5098" w:dyaOrig="4109">
                <v:shape id="Диаграмма 38" o:spid="_x0000_i1050" type="#_x0000_t75" style="width:255pt;height:205.5pt;visibility:visible" o:ole="">
                  <v:imagedata r:id="rId55" o:title=""/>
                  <o:lock v:ext="edit" aspectratio="f"/>
                </v:shape>
                <o:OLEObject Type="Embed" ProgID="Excel.Chart.8" ShapeID="Диаграмма 38" DrawAspect="Content" ObjectID="_1674040936" r:id="rId56"/>
              </w:object>
            </w:r>
          </w:p>
        </w:tc>
        <w:tc>
          <w:tcPr>
            <w:tcW w:w="496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4541" w:dyaOrig="4109">
                <v:shape id="Диаграмма 40" o:spid="_x0000_i1051" type="#_x0000_t75" style="width:227.25pt;height:205.5pt;visibility:visible" o:ole="">
                  <v:imagedata r:id="rId57" o:title=""/>
                  <o:lock v:ext="edit" aspectratio="f"/>
                </v:shape>
                <o:OLEObject Type="Embed" ProgID="Excel.Chart.8" ShapeID="Диаграмма 40" DrawAspect="Content" ObjectID="_1674040937" r:id="rId58"/>
              </w:object>
            </w:r>
          </w:p>
        </w:tc>
      </w:tr>
    </w:tbl>
    <w:p w:rsidR="00E91505" w:rsidRPr="00B20E30" w:rsidRDefault="00E91505" w:rsidP="00B20E30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E91505" w:rsidRDefault="00E91505" w:rsidP="00523D5F">
      <w:pPr>
        <w:pStyle w:val="NoSpacing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12. Русский язык</w:t>
      </w:r>
    </w:p>
    <w:p w:rsidR="00E91505" w:rsidRDefault="00E91505" w:rsidP="00EC2B06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Храпова И.А.  (МОУ «КСШ им. Героя РФ И.В. Сарычева») 5 участников – 1 победитель и  3 призера (80 %)</w:t>
      </w:r>
    </w:p>
    <w:p w:rsidR="00E91505" w:rsidRDefault="00E91505" w:rsidP="00EC2B06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Едунова А.Р. (МОУ «КСШ № 2») 4 участника – 2 призера (50%)</w:t>
      </w:r>
    </w:p>
    <w:p w:rsidR="00E91505" w:rsidRDefault="00E91505" w:rsidP="00EC2B06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Федосова Г.А. (МОУ «Кипчаковская СШ») 2 участника – 1 призер (50%)</w:t>
      </w:r>
    </w:p>
    <w:p w:rsidR="00E91505" w:rsidRDefault="00E91505" w:rsidP="00BC01C4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Герасимова Т.А. (МОУ «Пехлецкая СШ им. В.В. Соловова») 2 участника – 1 призер (50%)</w:t>
      </w:r>
    </w:p>
    <w:p w:rsidR="00E91505" w:rsidRDefault="00E91505" w:rsidP="00BC01C4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Храпова О.В. (МОУ «КСШ им. Героя РФ И.В. Сарычева») 3 участника</w:t>
      </w:r>
    </w:p>
    <w:p w:rsidR="00E91505" w:rsidRDefault="00E91505" w:rsidP="00BC01C4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Агишева Г.И. (МОУ «КСШ № 1») – 1 участник </w:t>
      </w:r>
    </w:p>
    <w:p w:rsidR="00E91505" w:rsidRDefault="00E91505" w:rsidP="00BC01C4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Шитикова Ж.Н. (МОУ «Кипчаковская СШ») 3 участника – 1 призер (33%)</w:t>
      </w:r>
    </w:p>
    <w:p w:rsidR="00E91505" w:rsidRDefault="00E91505" w:rsidP="00BC01C4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Карпинская М.Н. (МОУ «Ключанская СШ») 6 участников – 1 победитель и 2 призера (50%)</w:t>
      </w:r>
    </w:p>
    <w:p w:rsidR="00E91505" w:rsidRDefault="00E91505" w:rsidP="00BC01C4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Филатова Е.М. (МОУ «КСШ № 2») 5 участников – 3 призера (60%)</w:t>
      </w:r>
    </w:p>
    <w:p w:rsidR="00E91505" w:rsidRDefault="00E91505" w:rsidP="00BC01C4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Коршикова Н.М. (МОУ «КСШ № 2») 4 участника – 1 победитель и 1 призер (50%)</w:t>
      </w:r>
    </w:p>
    <w:p w:rsidR="00E91505" w:rsidRDefault="00E91505" w:rsidP="00BC01C4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Хромова О.И. (МОУ «КСШ им. Героя РФ И.В. Сарычева») 6 участников – 2 призера (33%)</w:t>
      </w:r>
    </w:p>
    <w:p w:rsidR="00E91505" w:rsidRDefault="00E91505" w:rsidP="00BC01C4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Чекина Г.Н.  (МОУ «КСШ им. Героя РФ И.В. Сарычева») 3 участника – 1 призер (33%)</w:t>
      </w:r>
    </w:p>
    <w:p w:rsidR="00E91505" w:rsidRDefault="00E91505" w:rsidP="00BC01C4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Сучков А.Е. (МОУ «КСШ № 1») 3 участника</w:t>
      </w:r>
    </w:p>
    <w:p w:rsidR="00E91505" w:rsidRDefault="00E91505" w:rsidP="00523D5F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Крылова В.И. (МОУ «КСШ № 2») 7 участников – 1 победитель и 4 призера (71%)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21"/>
        <w:gridCol w:w="5058"/>
      </w:tblGrid>
      <w:tr w:rsidR="00E91505" w:rsidRPr="00F00D59" w:rsidTr="00F00D59">
        <w:tc>
          <w:tcPr>
            <w:tcW w:w="5219" w:type="dxa"/>
            <w:tcBorders>
              <w:top w:val="nil"/>
              <w:left w:val="nil"/>
              <w:bottom w:val="nil"/>
              <w:right w:val="nil"/>
            </w:tcBorders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участников, победителей и призеров</w:t>
            </w: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Доля победителей и призеров от общего числа участников</w:t>
            </w:r>
          </w:p>
        </w:tc>
      </w:tr>
      <w:tr w:rsidR="00E91505" w:rsidRPr="00F00D59" w:rsidTr="00F00D59">
        <w:tc>
          <w:tcPr>
            <w:tcW w:w="5219" w:type="dxa"/>
            <w:tcBorders>
              <w:top w:val="nil"/>
              <w:left w:val="nil"/>
              <w:bottom w:val="nil"/>
              <w:right w:val="nil"/>
            </w:tcBorders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5290" w:dyaOrig="4080">
                <v:shape id="Диаграмма 42" o:spid="_x0000_i1052" type="#_x0000_t75" style="width:264.75pt;height:204pt;visibility:visible" o:ole="">
                  <v:imagedata r:id="rId59" o:title=""/>
                  <o:lock v:ext="edit" aspectratio="f"/>
                </v:shape>
                <o:OLEObject Type="Embed" ProgID="Excel.Chart.8" ShapeID="Диаграмма 42" DrawAspect="Content" ObjectID="_1674040938" r:id="rId60"/>
              </w:object>
            </w: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5117" w:dyaOrig="4080">
                <v:shape id="Диаграмма 44" o:spid="_x0000_i1053" type="#_x0000_t75" style="width:255.75pt;height:204pt;visibility:visible" o:ole="">
                  <v:imagedata r:id="rId61" o:title=""/>
                  <o:lock v:ext="edit" aspectratio="f"/>
                </v:shape>
                <o:OLEObject Type="Embed" ProgID="Excel.Chart.8" ShapeID="Диаграмма 44" DrawAspect="Content" ObjectID="_1674040939" r:id="rId62"/>
              </w:object>
            </w:r>
          </w:p>
        </w:tc>
      </w:tr>
    </w:tbl>
    <w:p w:rsidR="00E91505" w:rsidRPr="009D4423" w:rsidRDefault="00E91505" w:rsidP="009D4423">
      <w:pPr>
        <w:pStyle w:val="NoSpacing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13. Физика</w:t>
      </w:r>
    </w:p>
    <w:p w:rsidR="00E91505" w:rsidRDefault="00E91505" w:rsidP="00806ACC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Пронина О.М. (МОУ «КСШ № 2») 10 участников – 1 победитель и 5 призеров (60%)</w:t>
      </w:r>
    </w:p>
    <w:p w:rsidR="00E91505" w:rsidRDefault="00E91505" w:rsidP="00806ACC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Колегова В.А. (МОУ «КСШ им. Героя РФ И.В. Сарычева») 11 участников – 3 призера (27 %)</w:t>
      </w:r>
    </w:p>
    <w:p w:rsidR="00E91505" w:rsidRDefault="00E91505" w:rsidP="00806ACC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Безбородова Е.В. (МОУ «КСШ им. Героя РФ И.В. Сарычева», МОУ «Ключанская СШ») 6 участников – 2 призера (33%)</w:t>
      </w:r>
    </w:p>
    <w:p w:rsidR="00E91505" w:rsidRDefault="00E91505" w:rsidP="00806ACC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Никольская Е.А. (МОУ «Кипчаковская СШ») 2 участника – 1 призер (50%)</w:t>
      </w:r>
    </w:p>
    <w:p w:rsidR="00E91505" w:rsidRDefault="00E91505" w:rsidP="0064734C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Винницкая Г.А. (МОУ «Кипчаковская СШ») 1 участник – 1 призер (100%)</w:t>
      </w:r>
    </w:p>
    <w:p w:rsidR="00E91505" w:rsidRDefault="00E91505" w:rsidP="0064734C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Белова О.Е. (МОУ «Ерлинская ОШ») 1 участник – 1 победитель (100%)</w:t>
      </w:r>
    </w:p>
    <w:p w:rsidR="00E91505" w:rsidRDefault="00E91505" w:rsidP="0064734C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Назарова В.А. (МОУ «Пехлецкая СШ им. В. Соловова») 1 участник</w:t>
      </w:r>
    </w:p>
    <w:p w:rsidR="00E91505" w:rsidRDefault="00E91505" w:rsidP="0064734C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Майорова М.В. (МОУ «КСШ № 1») 5 участников</w:t>
      </w:r>
    </w:p>
    <w:p w:rsidR="00E91505" w:rsidRDefault="00E91505" w:rsidP="0064734C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0A0"/>
      </w:tblPr>
      <w:tblGrid>
        <w:gridCol w:w="5170"/>
        <w:gridCol w:w="5109"/>
      </w:tblGrid>
      <w:tr w:rsidR="00E91505" w:rsidRPr="00F00D59" w:rsidTr="00F00D59">
        <w:tc>
          <w:tcPr>
            <w:tcW w:w="516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участников, победителей и призеров</w:t>
            </w:r>
          </w:p>
        </w:tc>
        <w:tc>
          <w:tcPr>
            <w:tcW w:w="5112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Доля победителей и призеров от общего числа участников</w:t>
            </w:r>
          </w:p>
        </w:tc>
      </w:tr>
      <w:tr w:rsidR="00E91505" w:rsidRPr="00F00D59" w:rsidTr="00F00D59">
        <w:tc>
          <w:tcPr>
            <w:tcW w:w="5167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4954" w:dyaOrig="3168">
                <v:shape id="Диаграмма 46" o:spid="_x0000_i1054" type="#_x0000_t75" style="width:247.5pt;height:158.25pt;visibility:visible" o:ole="">
                  <v:imagedata r:id="rId63" o:title=""/>
                  <o:lock v:ext="edit" aspectratio="f"/>
                </v:shape>
                <o:OLEObject Type="Embed" ProgID="Excel.Chart.8" ShapeID="Диаграмма 46" DrawAspect="Content" ObjectID="_1674040940" r:id="rId64"/>
              </w:object>
            </w:r>
          </w:p>
        </w:tc>
        <w:tc>
          <w:tcPr>
            <w:tcW w:w="511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4378" w:dyaOrig="3168">
                <v:shape id="Диаграмма 48" o:spid="_x0000_i1055" type="#_x0000_t75" style="width:219pt;height:158.25pt;visibility:visible" o:ole="">
                  <v:imagedata r:id="rId65" o:title=""/>
                  <o:lock v:ext="edit" aspectratio="f"/>
                </v:shape>
                <o:OLEObject Type="Embed" ProgID="Excel.Chart.8" ShapeID="Диаграмма 48" DrawAspect="Content" ObjectID="_1674040941" r:id="rId66"/>
              </w:object>
            </w:r>
          </w:p>
        </w:tc>
      </w:tr>
    </w:tbl>
    <w:p w:rsidR="00E91505" w:rsidRDefault="00E91505" w:rsidP="00642C40">
      <w:pPr>
        <w:pStyle w:val="NoSpacing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13. Химия</w:t>
      </w:r>
    </w:p>
    <w:p w:rsidR="00E91505" w:rsidRDefault="00E91505" w:rsidP="00A55663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Боткина И.В. (МОУ «КСШ № 2») 11 участников – 1 победитель и 6 призер (14%)</w:t>
      </w:r>
    </w:p>
    <w:p w:rsidR="00E91505" w:rsidRDefault="00E91505" w:rsidP="00A55663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Ильичева О.А. (МОУ «КСШ № 1») 3 участника</w:t>
      </w:r>
    </w:p>
    <w:p w:rsidR="00E91505" w:rsidRDefault="00E91505" w:rsidP="00A55663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Рогачева Л.Д. (МОУ «Ключанская СШ») 4 участника – 2 призера (50%)</w:t>
      </w:r>
    </w:p>
    <w:p w:rsidR="00E91505" w:rsidRDefault="00E91505" w:rsidP="00A55663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Трофимова В.В. (МОУ «КСШ им. Героя РФ И.В. Сарычева») 9 участников – 2 призера (22%)</w:t>
      </w:r>
    </w:p>
    <w:p w:rsidR="00E91505" w:rsidRDefault="00E91505" w:rsidP="00642C40">
      <w:pPr>
        <w:pStyle w:val="NoSpacing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0A0"/>
      </w:tblPr>
      <w:tblGrid>
        <w:gridCol w:w="5139"/>
        <w:gridCol w:w="27"/>
        <w:gridCol w:w="5113"/>
      </w:tblGrid>
      <w:tr w:rsidR="00E91505" w:rsidRPr="00F00D59" w:rsidTr="00F00D59">
        <w:tc>
          <w:tcPr>
            <w:tcW w:w="5166" w:type="dxa"/>
            <w:gridSpan w:val="2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13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91505" w:rsidRPr="00F00D59" w:rsidTr="00F00D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участников, победителей и призеров</w:t>
            </w:r>
          </w:p>
        </w:tc>
        <w:tc>
          <w:tcPr>
            <w:tcW w:w="5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Доля победителей и призеров от общего числа участников</w:t>
            </w:r>
          </w:p>
        </w:tc>
      </w:tr>
      <w:tr w:rsidR="00E91505" w:rsidRPr="00F00D59" w:rsidTr="00F00D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4810" w:dyaOrig="2976">
                <v:shape id="Диаграмма 50" o:spid="_x0000_i1056" type="#_x0000_t75" style="width:240.75pt;height:148.5pt;visibility:visible" o:ole="">
                  <v:imagedata r:id="rId67" o:title="" cropbottom="-22f"/>
                  <o:lock v:ext="edit" aspectratio="f"/>
                </v:shape>
                <o:OLEObject Type="Embed" ProgID="Excel.Chart.8" ShapeID="Диаграмма 50" DrawAspect="Content" ObjectID="_1674040942" r:id="rId68"/>
              </w:object>
            </w:r>
          </w:p>
        </w:tc>
        <w:tc>
          <w:tcPr>
            <w:tcW w:w="5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4724" w:dyaOrig="2976">
                <v:shape id="Диаграмма 52" o:spid="_x0000_i1057" type="#_x0000_t75" style="width:236.25pt;height:148.5pt;visibility:visible" o:ole="">
                  <v:imagedata r:id="rId69" o:title="" cropbottom="-22f"/>
                  <o:lock v:ext="edit" aspectratio="f"/>
                </v:shape>
                <o:OLEObject Type="Embed" ProgID="Excel.Chart.8" ShapeID="Диаграмма 52" DrawAspect="Content" ObjectID="_1674040943" r:id="rId70"/>
              </w:object>
            </w:r>
          </w:p>
        </w:tc>
      </w:tr>
    </w:tbl>
    <w:p w:rsidR="00E91505" w:rsidRPr="00775C67" w:rsidRDefault="00E91505" w:rsidP="00775C67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E91505" w:rsidRDefault="00E91505" w:rsidP="002B058F">
      <w:pPr>
        <w:pStyle w:val="NoSpacing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14. Технология</w:t>
      </w:r>
    </w:p>
    <w:p w:rsidR="00E91505" w:rsidRDefault="00E91505" w:rsidP="00B5238E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Воеводин А.В. (МОУ «КСШ № 2») 9 участников – 2 победителя и 5  призеров (78%)</w:t>
      </w:r>
    </w:p>
    <w:p w:rsidR="00E91505" w:rsidRDefault="00E91505" w:rsidP="00B5238E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Рогачев А.Н. (МОУ «Ключанская СШ») 2 участника – 1 призер (50%)</w:t>
      </w:r>
    </w:p>
    <w:p w:rsidR="00E91505" w:rsidRDefault="00E91505" w:rsidP="00B5238E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Фокин А.А. (МОУ «Пустотинская СШ») 3 участника</w:t>
      </w:r>
    </w:p>
    <w:p w:rsidR="00E91505" w:rsidRDefault="00E91505" w:rsidP="00B5238E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Никольская Е.А.  (МОУ «Кипчаковская СШ») 11 участников – 2 призера (18%)</w:t>
      </w:r>
    </w:p>
    <w:p w:rsidR="00E91505" w:rsidRDefault="00E91505" w:rsidP="00EA4639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Нефедов Р.М. (МОУ «КСШ им. Героя РФ И.В. Сарычева») 8 участников – 4 призера (50%)</w:t>
      </w:r>
    </w:p>
    <w:p w:rsidR="00E91505" w:rsidRDefault="00E91505" w:rsidP="00EA4639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Морозова В.В. (МОУ «Пехлецкая СШ им. В.В. Соловова») 4 участника – 3 призера (75%)</w:t>
      </w:r>
    </w:p>
    <w:p w:rsidR="00E91505" w:rsidRDefault="00E91505" w:rsidP="00EA4639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Астахов Е.Е. (МОУ «КСШ № 1») 1 участник</w:t>
      </w:r>
    </w:p>
    <w:p w:rsidR="00E91505" w:rsidRDefault="00E91505" w:rsidP="00EA4639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Клокова О.В. (МОУ «КСШ № 1») 1 участник</w:t>
      </w:r>
    </w:p>
    <w:p w:rsidR="00E91505" w:rsidRDefault="00E91505" w:rsidP="00EA4639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Сивова С.А.  (МОУ «КСШ им. Героя РФ И.В. Сарычева») 6 участников – 5 призера (83%)</w:t>
      </w:r>
    </w:p>
    <w:p w:rsidR="00E91505" w:rsidRDefault="00E91505" w:rsidP="00EA4639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Коршун Н.С. (МОУ «Пехлецкая СШ им. В.В. Соловова») 2 участника</w:t>
      </w:r>
    </w:p>
    <w:p w:rsidR="00E91505" w:rsidRDefault="00E91505" w:rsidP="00EA4639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Смирнова Л.М. (МОУ «КСШ № 2») 2 участника – 1 призер (50%)</w:t>
      </w:r>
    </w:p>
    <w:p w:rsidR="00E91505" w:rsidRDefault="00E91505" w:rsidP="003B2CAC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Муравьева А.Н. (МОУ «Ключанская СШ») 1 участник</w:t>
      </w:r>
    </w:p>
    <w:tbl>
      <w:tblPr>
        <w:tblW w:w="0" w:type="auto"/>
        <w:tblLook w:val="00A0"/>
      </w:tblPr>
      <w:tblGrid>
        <w:gridCol w:w="5257"/>
        <w:gridCol w:w="5022"/>
      </w:tblGrid>
      <w:tr w:rsidR="00E91505" w:rsidRPr="00F00D59" w:rsidTr="00F00D59">
        <w:tc>
          <w:tcPr>
            <w:tcW w:w="525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участников, победителей и призеров</w:t>
            </w:r>
          </w:p>
        </w:tc>
        <w:tc>
          <w:tcPr>
            <w:tcW w:w="5022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Доля победителей и призеров от общего числа участников</w:t>
            </w:r>
          </w:p>
        </w:tc>
      </w:tr>
      <w:tr w:rsidR="00E91505" w:rsidRPr="00F00D59" w:rsidTr="00F00D59">
        <w:tc>
          <w:tcPr>
            <w:tcW w:w="5257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5040" w:dyaOrig="3552">
                <v:shape id="Диаграмма 8" o:spid="_x0000_i1058" type="#_x0000_t75" style="width:252pt;height:177.75pt;visibility:visible" o:ole="">
                  <v:imagedata r:id="rId71" o:title="" cropbottom="-18f"/>
                  <o:lock v:ext="edit" aspectratio="f"/>
                </v:shape>
                <o:OLEObject Type="Embed" ProgID="Excel.Chart.8" ShapeID="Диаграмма 8" DrawAspect="Content" ObjectID="_1674040944" r:id="rId72"/>
              </w:object>
            </w:r>
          </w:p>
        </w:tc>
        <w:tc>
          <w:tcPr>
            <w:tcW w:w="502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12"/>
                <w:szCs w:val="12"/>
                <w:lang w:eastAsia="ru-RU"/>
              </w:rPr>
              <w:object w:dxaOrig="4666" w:dyaOrig="3552">
                <v:shape id="Диаграмма 15" o:spid="_x0000_i1059" type="#_x0000_t75" style="width:233.25pt;height:177.75pt;visibility:visible" o:ole="">
                  <v:imagedata r:id="rId73" o:title="" cropbottom="-18f"/>
                  <o:lock v:ext="edit" aspectratio="f"/>
                </v:shape>
                <o:OLEObject Type="Embed" ProgID="Excel.Chart.8" ShapeID="Диаграмма 15" DrawAspect="Content" ObjectID="_1674040945" r:id="rId74"/>
              </w:object>
            </w:r>
          </w:p>
        </w:tc>
      </w:tr>
    </w:tbl>
    <w:p w:rsidR="00E91505" w:rsidRDefault="00E91505" w:rsidP="008671ED">
      <w:pPr>
        <w:pStyle w:val="NoSpacing"/>
        <w:ind w:firstLine="426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E91505" w:rsidRDefault="00E91505" w:rsidP="008671ED">
      <w:pPr>
        <w:pStyle w:val="NoSpacing"/>
        <w:ind w:firstLine="426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15. Физическая культура</w:t>
      </w:r>
    </w:p>
    <w:p w:rsidR="00E91505" w:rsidRDefault="00E91505" w:rsidP="007610B6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Папин В.Н. (МОУ «КСШ № 2») 7 участников – 1 победитель и 4 призера (71 %)</w:t>
      </w:r>
    </w:p>
    <w:p w:rsidR="00E91505" w:rsidRDefault="00E91505" w:rsidP="007610B6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Камышенцева С.А. (МОУ «КСШ им. Героя РФ И.В. Сарычева») 5 участников – 3 призера (60%)</w:t>
      </w:r>
    </w:p>
    <w:p w:rsidR="00E91505" w:rsidRDefault="00E91505" w:rsidP="007610B6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Морозов В.В. </w:t>
      </w:r>
      <w:r>
        <w:rPr>
          <w:rFonts w:ascii="Times New Roman" w:hAnsi="Times New Roman"/>
          <w:sz w:val="24"/>
          <w:szCs w:val="24"/>
        </w:rPr>
        <w:t>(МОУ «КСШ им. Героя РФ И.В. Сарычева») 4 участника – 1 победитель и 3 призера (100%)</w:t>
      </w:r>
    </w:p>
    <w:p w:rsidR="00E91505" w:rsidRDefault="00E91505" w:rsidP="007610B6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Галицкая Н.А. (МОУ «Пехлецкая СШ им. В.В. Соловова») 2 участника</w:t>
      </w:r>
    </w:p>
    <w:p w:rsidR="00E91505" w:rsidRDefault="00E91505" w:rsidP="007610B6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Нехай С.И. (МОУ «Ключанская СШ») 5 участников – 1 призер (20%)</w:t>
      </w:r>
    </w:p>
    <w:p w:rsidR="00E91505" w:rsidRDefault="00E91505" w:rsidP="007610B6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Астахов Е.Е. (МОУ «КСШ № 1») 2 участника – 1 призер (50%)</w:t>
      </w:r>
    </w:p>
    <w:p w:rsidR="00E91505" w:rsidRDefault="00E91505" w:rsidP="008671ED">
      <w:pPr>
        <w:pStyle w:val="NoSpacing"/>
        <w:ind w:firstLine="426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tbl>
      <w:tblPr>
        <w:tblW w:w="0" w:type="auto"/>
        <w:tblLook w:val="00A0"/>
      </w:tblPr>
      <w:tblGrid>
        <w:gridCol w:w="5227"/>
        <w:gridCol w:w="5052"/>
      </w:tblGrid>
      <w:tr w:rsidR="00E91505" w:rsidRPr="00F00D59" w:rsidTr="00F00D59">
        <w:tc>
          <w:tcPr>
            <w:tcW w:w="522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участников, победителей и призеров</w:t>
            </w:r>
          </w:p>
        </w:tc>
        <w:tc>
          <w:tcPr>
            <w:tcW w:w="5052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Доля победителей и призеров от общего числа участников</w:t>
            </w:r>
          </w:p>
        </w:tc>
      </w:tr>
      <w:tr w:rsidR="00E91505" w:rsidRPr="00F00D59" w:rsidTr="00F00D59">
        <w:tc>
          <w:tcPr>
            <w:tcW w:w="5227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5002" w:dyaOrig="4176">
                <v:shape id="Диаграмма 17" o:spid="_x0000_i1060" type="#_x0000_t75" style="width:249.75pt;height:209.25pt;visibility:visible" o:ole="">
                  <v:imagedata r:id="rId75" o:title="" cropbottom="-47f"/>
                  <o:lock v:ext="edit" aspectratio="f"/>
                </v:shape>
                <o:OLEObject Type="Embed" ProgID="Excel.Chart.8" ShapeID="Диаграмма 17" DrawAspect="Content" ObjectID="_1674040946" r:id="rId76"/>
              </w:object>
            </w:r>
          </w:p>
        </w:tc>
        <w:tc>
          <w:tcPr>
            <w:tcW w:w="505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4829" w:dyaOrig="4176">
                <v:shape id="Диаграмма 23" o:spid="_x0000_i1061" type="#_x0000_t75" style="width:241.5pt;height:209.25pt;visibility:visible" o:ole="">
                  <v:imagedata r:id="rId77" o:title="" cropbottom="-47f"/>
                  <o:lock v:ext="edit" aspectratio="f"/>
                </v:shape>
                <o:OLEObject Type="Embed" ProgID="Excel.Chart.8" ShapeID="Диаграмма 23" DrawAspect="Content" ObjectID="_1674040947" r:id="rId78"/>
              </w:object>
            </w:r>
          </w:p>
        </w:tc>
      </w:tr>
    </w:tbl>
    <w:p w:rsidR="00E91505" w:rsidRDefault="00E91505" w:rsidP="00ED2C69">
      <w:pPr>
        <w:pStyle w:val="NoSpacing"/>
        <w:ind w:firstLine="426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16. Астрономия</w:t>
      </w:r>
    </w:p>
    <w:p w:rsidR="00E91505" w:rsidRDefault="00E91505" w:rsidP="00ED2C69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Пронина О.М. (МОУ «КСШ № 2») 2 участника</w:t>
      </w:r>
    </w:p>
    <w:p w:rsidR="00E91505" w:rsidRDefault="00E91505" w:rsidP="00ED2C69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Колегова В.А. (МОУ «КСШ им. Героя РФ И.В. Сарычева») 2 участника</w:t>
      </w:r>
    </w:p>
    <w:p w:rsidR="00E91505" w:rsidRDefault="00E91505" w:rsidP="00ED2C69">
      <w:pPr>
        <w:pStyle w:val="NoSpacing"/>
        <w:ind w:firstLine="426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tbl>
      <w:tblPr>
        <w:tblW w:w="0" w:type="auto"/>
        <w:tblLook w:val="00A0"/>
      </w:tblPr>
      <w:tblGrid>
        <w:gridCol w:w="5227"/>
        <w:gridCol w:w="5052"/>
      </w:tblGrid>
      <w:tr w:rsidR="00E91505" w:rsidRPr="00F00D59" w:rsidTr="00F00D59">
        <w:tc>
          <w:tcPr>
            <w:tcW w:w="5227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участников, победителей и призеров</w:t>
            </w:r>
          </w:p>
        </w:tc>
        <w:tc>
          <w:tcPr>
            <w:tcW w:w="5052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Доля победителей и призеров от общего числа участников</w:t>
            </w:r>
          </w:p>
        </w:tc>
      </w:tr>
      <w:tr w:rsidR="00E91505" w:rsidRPr="00F00D59" w:rsidTr="00F00D59">
        <w:tc>
          <w:tcPr>
            <w:tcW w:w="5227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5002" w:dyaOrig="3082">
                <v:shape id="_x0000_i1062" type="#_x0000_t75" style="width:249.75pt;height:153.75pt;visibility:visible" o:ole="">
                  <v:imagedata r:id="rId79" o:title=""/>
                  <o:lock v:ext="edit" aspectratio="f"/>
                </v:shape>
                <o:OLEObject Type="Embed" ProgID="Excel.Chart.8" ShapeID="_x0000_i1062" DrawAspect="Content" ObjectID="_1674040948" r:id="rId80"/>
              </w:object>
            </w:r>
          </w:p>
        </w:tc>
        <w:tc>
          <w:tcPr>
            <w:tcW w:w="5052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4829" w:dyaOrig="2842">
                <v:shape id="_x0000_i1063" type="#_x0000_t75" style="width:241.5pt;height:141.75pt;visibility:visible" o:ole="">
                  <v:imagedata r:id="rId81" o:title=""/>
                  <o:lock v:ext="edit" aspectratio="f"/>
                </v:shape>
                <o:OLEObject Type="Embed" ProgID="Excel.Chart.8" ShapeID="_x0000_i1063" DrawAspect="Content" ObjectID="_1674040949" r:id="rId82"/>
              </w:object>
            </w:r>
          </w:p>
        </w:tc>
      </w:tr>
    </w:tbl>
    <w:p w:rsidR="00E91505" w:rsidRDefault="00E91505" w:rsidP="00ED2C69">
      <w:pPr>
        <w:pStyle w:val="NoSpacing"/>
        <w:ind w:firstLine="426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17. Экономика</w:t>
      </w:r>
    </w:p>
    <w:p w:rsidR="00E91505" w:rsidRDefault="00E91505" w:rsidP="00ED2C69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Малиновская М.В. (МОУ «КСШ им. Героя РФ И.В. Сарычева») 8 участников – 3 призера (38 %)</w:t>
      </w:r>
    </w:p>
    <w:p w:rsidR="00E91505" w:rsidRDefault="00E91505" w:rsidP="00ED2C69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Калинкина М.А. (МОУ «Кипчаковская СШ») 4 участника – 2 призера (50%)</w:t>
      </w:r>
    </w:p>
    <w:p w:rsidR="00E91505" w:rsidRDefault="00E91505" w:rsidP="00ED2C69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Союстова З.М. (МОУ «Ключанская СШ») 2 участника</w:t>
      </w:r>
    </w:p>
    <w:p w:rsidR="00E91505" w:rsidRDefault="00E91505" w:rsidP="00ED2C69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0A0"/>
      </w:tblPr>
      <w:tblGrid>
        <w:gridCol w:w="5229"/>
        <w:gridCol w:w="5050"/>
      </w:tblGrid>
      <w:tr w:rsidR="00E91505" w:rsidRPr="00F00D59" w:rsidTr="00F00D59">
        <w:tc>
          <w:tcPr>
            <w:tcW w:w="5229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участников, победителей и призеров</w:t>
            </w:r>
          </w:p>
        </w:tc>
        <w:tc>
          <w:tcPr>
            <w:tcW w:w="5050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Доля победителей и призеров от общего числа участников</w:t>
            </w:r>
          </w:p>
        </w:tc>
      </w:tr>
      <w:tr w:rsidR="00E91505" w:rsidRPr="00F00D59" w:rsidTr="00F00D59">
        <w:tc>
          <w:tcPr>
            <w:tcW w:w="522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5002" w:dyaOrig="3389">
                <v:shape id="_x0000_i1064" type="#_x0000_t75" style="width:249.75pt;height:169.5pt;visibility:visible" o:ole="">
                  <v:imagedata r:id="rId83" o:title="" cropbottom="-39f"/>
                  <o:lock v:ext="edit" aspectratio="f"/>
                </v:shape>
                <o:OLEObject Type="Embed" ProgID="Excel.Chart.8" ShapeID="_x0000_i1064" DrawAspect="Content" ObjectID="_1674040950" r:id="rId84"/>
              </w:object>
            </w:r>
          </w:p>
        </w:tc>
        <w:tc>
          <w:tcPr>
            <w:tcW w:w="505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4829" w:dyaOrig="3399">
                <v:shape id="_x0000_i1065" type="#_x0000_t75" style="width:241.5pt;height:170.25pt;visibility:visible" o:ole="">
                  <v:imagedata r:id="rId85" o:title=""/>
                  <o:lock v:ext="edit" aspectratio="f"/>
                </v:shape>
                <o:OLEObject Type="Embed" ProgID="Excel.Chart.8" ShapeID="_x0000_i1065" DrawAspect="Content" ObjectID="_1674040951" r:id="rId86"/>
              </w:object>
            </w:r>
          </w:p>
        </w:tc>
      </w:tr>
    </w:tbl>
    <w:p w:rsidR="00E91505" w:rsidRDefault="00E91505" w:rsidP="00806ACC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E91505" w:rsidRDefault="00E91505" w:rsidP="00F41782">
      <w:pPr>
        <w:pStyle w:val="NoSpacing"/>
        <w:ind w:firstLine="426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18. Искусство (МХК)</w:t>
      </w:r>
    </w:p>
    <w:p w:rsidR="00E91505" w:rsidRDefault="00E91505" w:rsidP="00F41782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Малиновская М.В. (МОУ «КСШ им. Героя РФ И.В. Сарычева») 4 участника</w:t>
      </w:r>
    </w:p>
    <w:p w:rsidR="00E91505" w:rsidRDefault="00E91505" w:rsidP="00F41782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Храпова О.В. (МОУ «КСШ им. Героя РФ И.В. Сарычева») 4 участника – 1 призер (25 %)</w:t>
      </w:r>
    </w:p>
    <w:p w:rsidR="00E91505" w:rsidRDefault="00E91505" w:rsidP="00F41782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Андреева Н.В. (МОУ «КСШ № 2»)  10 участников – 1 победитель и 5 призеров (60%)</w:t>
      </w:r>
    </w:p>
    <w:p w:rsidR="00E91505" w:rsidRDefault="00E91505" w:rsidP="00F41782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0A0"/>
      </w:tblPr>
      <w:tblGrid>
        <w:gridCol w:w="5229"/>
        <w:gridCol w:w="5050"/>
      </w:tblGrid>
      <w:tr w:rsidR="00E91505" w:rsidRPr="00F00D59" w:rsidTr="00F00D59">
        <w:tc>
          <w:tcPr>
            <w:tcW w:w="5229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участников, победителей и призеров</w:t>
            </w:r>
          </w:p>
        </w:tc>
        <w:tc>
          <w:tcPr>
            <w:tcW w:w="5050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Доля победителей и призеров от общего числа участников</w:t>
            </w:r>
          </w:p>
        </w:tc>
      </w:tr>
      <w:tr w:rsidR="00E91505" w:rsidRPr="00F00D59" w:rsidTr="00F00D59">
        <w:tc>
          <w:tcPr>
            <w:tcW w:w="522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5002" w:dyaOrig="3389">
                <v:shape id="_x0000_i1066" type="#_x0000_t75" style="width:249.75pt;height:169.5pt;visibility:visible" o:ole="">
                  <v:imagedata r:id="rId87" o:title="" cropbottom="-39f"/>
                  <o:lock v:ext="edit" aspectratio="f"/>
                </v:shape>
                <o:OLEObject Type="Embed" ProgID="Excel.Chart.8" ShapeID="_x0000_i1066" DrawAspect="Content" ObjectID="_1674040952" r:id="rId88"/>
              </w:object>
            </w:r>
          </w:p>
        </w:tc>
        <w:tc>
          <w:tcPr>
            <w:tcW w:w="505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4829" w:dyaOrig="3399">
                <v:shape id="_x0000_i1067" type="#_x0000_t75" style="width:241.5pt;height:170.25pt;visibility:visible" o:ole="">
                  <v:imagedata r:id="rId89" o:title=""/>
                  <o:lock v:ext="edit" aspectratio="f"/>
                </v:shape>
                <o:OLEObject Type="Embed" ProgID="Excel.Chart.8" ShapeID="_x0000_i1067" DrawAspect="Content" ObjectID="_1674040953" r:id="rId90"/>
              </w:object>
            </w:r>
          </w:p>
        </w:tc>
      </w:tr>
    </w:tbl>
    <w:p w:rsidR="00E91505" w:rsidRDefault="00E91505" w:rsidP="00F41782">
      <w:pPr>
        <w:pStyle w:val="NoSpacing"/>
        <w:ind w:firstLine="426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19. Немецкий язык</w:t>
      </w:r>
    </w:p>
    <w:p w:rsidR="00E91505" w:rsidRDefault="00E91505" w:rsidP="00F41782">
      <w:pPr>
        <w:pStyle w:val="NoSpacing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Напалкова К.К. (МОУ «КСШ им. Героя РФ И.В. Сарычева») 2 участника – 1 призер (50%)</w:t>
      </w:r>
    </w:p>
    <w:p w:rsidR="00E91505" w:rsidRDefault="00E91505" w:rsidP="00F41782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0A0"/>
      </w:tblPr>
      <w:tblGrid>
        <w:gridCol w:w="5229"/>
        <w:gridCol w:w="5050"/>
      </w:tblGrid>
      <w:tr w:rsidR="00E91505" w:rsidRPr="00F00D59" w:rsidTr="00F00D59">
        <w:tc>
          <w:tcPr>
            <w:tcW w:w="5229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участников, победителей и призеров</w:t>
            </w:r>
          </w:p>
        </w:tc>
        <w:tc>
          <w:tcPr>
            <w:tcW w:w="5050" w:type="dxa"/>
          </w:tcPr>
          <w:p w:rsidR="00E91505" w:rsidRPr="00F00D59" w:rsidRDefault="00E91505" w:rsidP="00F00D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D59">
              <w:rPr>
                <w:rFonts w:ascii="Times New Roman" w:hAnsi="Times New Roman"/>
                <w:b/>
                <w:sz w:val="24"/>
                <w:szCs w:val="24"/>
              </w:rPr>
              <w:t>Доля победителей и призеров от общего числа участников</w:t>
            </w:r>
          </w:p>
        </w:tc>
      </w:tr>
      <w:tr w:rsidR="00E91505" w:rsidRPr="00F00D59" w:rsidTr="00F00D59">
        <w:tc>
          <w:tcPr>
            <w:tcW w:w="5229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5002" w:dyaOrig="2237">
                <v:shape id="_x0000_i1068" type="#_x0000_t75" style="width:249.75pt;height:111.75pt;visibility:visible" o:ole="">
                  <v:imagedata r:id="rId91" o:title="" cropbottom="-59f"/>
                  <o:lock v:ext="edit" aspectratio="f"/>
                </v:shape>
                <o:OLEObject Type="Embed" ProgID="Excel.Chart.8" ShapeID="_x0000_i1068" DrawAspect="Content" ObjectID="_1674040954" r:id="rId92"/>
              </w:object>
            </w:r>
          </w:p>
        </w:tc>
        <w:tc>
          <w:tcPr>
            <w:tcW w:w="5050" w:type="dxa"/>
          </w:tcPr>
          <w:p w:rsidR="00E91505" w:rsidRPr="00F00D59" w:rsidRDefault="00E91505" w:rsidP="00F00D5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D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4829" w:dyaOrig="2237">
                <v:shape id="_x0000_i1069" type="#_x0000_t75" style="width:241.5pt;height:111.75pt;visibility:visible" o:ole="">
                  <v:imagedata r:id="rId93" o:title="" cropbottom="-59f"/>
                  <o:lock v:ext="edit" aspectratio="f"/>
                </v:shape>
                <o:OLEObject Type="Embed" ProgID="Excel.Chart.8" ShapeID="_x0000_i1069" DrawAspect="Content" ObjectID="_1674040955" r:id="rId94"/>
              </w:object>
            </w:r>
          </w:p>
        </w:tc>
      </w:tr>
    </w:tbl>
    <w:p w:rsidR="00E91505" w:rsidRDefault="00E91505" w:rsidP="00806ACC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E91505" w:rsidRPr="00773B53" w:rsidRDefault="00E91505" w:rsidP="001B41CD">
      <w:pPr>
        <w:pStyle w:val="NoSpacing"/>
        <w:ind w:firstLine="426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773B53">
        <w:rPr>
          <w:rFonts w:ascii="Times New Roman" w:hAnsi="Times New Roman"/>
          <w:b/>
          <w:sz w:val="24"/>
          <w:szCs w:val="24"/>
        </w:rPr>
        <w:t>Количество победителей и призеров по итогам проведения муниципального этапа ВсОШ в</w:t>
      </w:r>
      <w:r>
        <w:rPr>
          <w:rFonts w:ascii="Times New Roman" w:hAnsi="Times New Roman"/>
          <w:b/>
          <w:sz w:val="24"/>
          <w:szCs w:val="24"/>
        </w:rPr>
        <w:t xml:space="preserve"> разрезе</w:t>
      </w:r>
      <w:r w:rsidRPr="00773B53">
        <w:rPr>
          <w:rFonts w:ascii="Times New Roman" w:hAnsi="Times New Roman"/>
          <w:b/>
          <w:sz w:val="24"/>
          <w:szCs w:val="24"/>
        </w:rPr>
        <w:t xml:space="preserve"> ОО</w:t>
      </w:r>
    </w:p>
    <w:p w:rsidR="00E91505" w:rsidRDefault="00E91505" w:rsidP="001B41CD">
      <w:pPr>
        <w:pStyle w:val="NoSpacing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E91505" w:rsidRPr="001B41CD" w:rsidRDefault="00E91505" w:rsidP="001B41CD">
      <w:pPr>
        <w:pStyle w:val="NoSpacing"/>
        <w:ind w:firstLine="426"/>
        <w:jc w:val="both"/>
        <w:rPr>
          <w:rFonts w:ascii="Times New Roman" w:hAnsi="Times New Roman"/>
          <w:sz w:val="28"/>
          <w:szCs w:val="28"/>
        </w:rPr>
      </w:pPr>
      <w:r w:rsidRPr="00F00D59">
        <w:rPr>
          <w:rFonts w:ascii="Times New Roman" w:hAnsi="Times New Roman"/>
          <w:noProof/>
          <w:sz w:val="28"/>
          <w:szCs w:val="28"/>
          <w:lang w:eastAsia="ru-RU"/>
        </w:rPr>
        <w:object w:dxaOrig="8641" w:dyaOrig="5040">
          <v:shape id="_x0000_i1070" type="#_x0000_t75" style="width:6in;height:252pt;visibility:visible" o:ole="">
            <v:imagedata r:id="rId95" o:title="" cropbottom="-39f"/>
            <o:lock v:ext="edit" aspectratio="f"/>
          </v:shape>
          <o:OLEObject Type="Embed" ProgID="Excel.Chart.8" ShapeID="_x0000_i1070" DrawAspect="Content" ObjectID="_1674040956" r:id="rId96"/>
        </w:object>
      </w:r>
    </w:p>
    <w:p w:rsidR="00E91505" w:rsidRDefault="00E91505" w:rsidP="001C6F4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E91505" w:rsidRPr="00773B53" w:rsidRDefault="00E91505" w:rsidP="001C6F41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73B53">
        <w:rPr>
          <w:rFonts w:ascii="Times New Roman" w:hAnsi="Times New Roman"/>
          <w:sz w:val="24"/>
          <w:szCs w:val="24"/>
        </w:rPr>
        <w:t xml:space="preserve">МОУ «Пустотинская СШ» из </w:t>
      </w:r>
      <w:r>
        <w:rPr>
          <w:rFonts w:ascii="Times New Roman" w:hAnsi="Times New Roman"/>
          <w:sz w:val="24"/>
          <w:szCs w:val="24"/>
        </w:rPr>
        <w:t>17</w:t>
      </w:r>
      <w:r w:rsidRPr="00773B53">
        <w:rPr>
          <w:rFonts w:ascii="Times New Roman" w:hAnsi="Times New Roman"/>
          <w:sz w:val="24"/>
          <w:szCs w:val="24"/>
        </w:rPr>
        <w:t xml:space="preserve"> участников – 5  призер</w:t>
      </w:r>
      <w:r>
        <w:rPr>
          <w:rFonts w:ascii="Times New Roman" w:hAnsi="Times New Roman"/>
          <w:sz w:val="24"/>
          <w:szCs w:val="24"/>
        </w:rPr>
        <w:t>ов</w:t>
      </w:r>
      <w:r w:rsidRPr="00773B53">
        <w:rPr>
          <w:rFonts w:ascii="Times New Roman" w:hAnsi="Times New Roman"/>
          <w:sz w:val="24"/>
          <w:szCs w:val="24"/>
        </w:rPr>
        <w:t>.</w:t>
      </w:r>
    </w:p>
    <w:p w:rsidR="00E91505" w:rsidRPr="00773B53" w:rsidRDefault="00E91505" w:rsidP="001C6F41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73B53">
        <w:rPr>
          <w:rFonts w:ascii="Times New Roman" w:hAnsi="Times New Roman"/>
          <w:sz w:val="24"/>
          <w:szCs w:val="24"/>
        </w:rPr>
        <w:t xml:space="preserve">МОУ «Ключанская СШ» из </w:t>
      </w:r>
      <w:r>
        <w:rPr>
          <w:rFonts w:ascii="Times New Roman" w:hAnsi="Times New Roman"/>
          <w:sz w:val="24"/>
          <w:szCs w:val="24"/>
        </w:rPr>
        <w:t>57</w:t>
      </w:r>
      <w:r w:rsidRPr="00773B53">
        <w:rPr>
          <w:rFonts w:ascii="Times New Roman" w:hAnsi="Times New Roman"/>
          <w:sz w:val="24"/>
          <w:szCs w:val="24"/>
        </w:rPr>
        <w:t xml:space="preserve"> участников – </w:t>
      </w:r>
      <w:r>
        <w:rPr>
          <w:rFonts w:ascii="Times New Roman" w:hAnsi="Times New Roman"/>
          <w:sz w:val="24"/>
          <w:szCs w:val="24"/>
        </w:rPr>
        <w:t>8</w:t>
      </w:r>
      <w:r w:rsidRPr="00773B53">
        <w:rPr>
          <w:rFonts w:ascii="Times New Roman" w:hAnsi="Times New Roman"/>
          <w:sz w:val="24"/>
          <w:szCs w:val="24"/>
        </w:rPr>
        <w:t xml:space="preserve"> победителей и 2</w:t>
      </w:r>
      <w:r>
        <w:rPr>
          <w:rFonts w:ascii="Times New Roman" w:hAnsi="Times New Roman"/>
          <w:sz w:val="24"/>
          <w:szCs w:val="24"/>
        </w:rPr>
        <w:t>3</w:t>
      </w:r>
      <w:r w:rsidRPr="00773B53">
        <w:rPr>
          <w:rFonts w:ascii="Times New Roman" w:hAnsi="Times New Roman"/>
          <w:sz w:val="24"/>
          <w:szCs w:val="24"/>
        </w:rPr>
        <w:t xml:space="preserve"> призер</w:t>
      </w:r>
      <w:r>
        <w:rPr>
          <w:rFonts w:ascii="Times New Roman" w:hAnsi="Times New Roman"/>
          <w:sz w:val="24"/>
          <w:szCs w:val="24"/>
        </w:rPr>
        <w:t>а</w:t>
      </w:r>
      <w:r w:rsidRPr="00773B53">
        <w:rPr>
          <w:rFonts w:ascii="Times New Roman" w:hAnsi="Times New Roman"/>
          <w:sz w:val="24"/>
          <w:szCs w:val="24"/>
        </w:rPr>
        <w:t>.</w:t>
      </w:r>
    </w:p>
    <w:p w:rsidR="00E91505" w:rsidRPr="00773B53" w:rsidRDefault="00E91505" w:rsidP="001C6F41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73B53">
        <w:rPr>
          <w:rFonts w:ascii="Times New Roman" w:hAnsi="Times New Roman"/>
          <w:sz w:val="24"/>
          <w:szCs w:val="24"/>
        </w:rPr>
        <w:t xml:space="preserve">МОУ «Кораблинская СШ № 2» из </w:t>
      </w:r>
      <w:r>
        <w:rPr>
          <w:rFonts w:ascii="Times New Roman" w:hAnsi="Times New Roman"/>
          <w:sz w:val="24"/>
          <w:szCs w:val="24"/>
        </w:rPr>
        <w:t>213</w:t>
      </w:r>
      <w:r w:rsidRPr="00773B53">
        <w:rPr>
          <w:rFonts w:ascii="Times New Roman" w:hAnsi="Times New Roman"/>
          <w:sz w:val="24"/>
          <w:szCs w:val="24"/>
        </w:rPr>
        <w:t xml:space="preserve"> участников – </w:t>
      </w:r>
      <w:r>
        <w:rPr>
          <w:rFonts w:ascii="Times New Roman" w:hAnsi="Times New Roman"/>
          <w:sz w:val="24"/>
          <w:szCs w:val="24"/>
        </w:rPr>
        <w:t>20</w:t>
      </w:r>
      <w:r w:rsidRPr="00773B53">
        <w:rPr>
          <w:rFonts w:ascii="Times New Roman" w:hAnsi="Times New Roman"/>
          <w:sz w:val="24"/>
          <w:szCs w:val="24"/>
        </w:rPr>
        <w:t xml:space="preserve"> победителей и </w:t>
      </w:r>
      <w:r>
        <w:rPr>
          <w:rFonts w:ascii="Times New Roman" w:hAnsi="Times New Roman"/>
          <w:sz w:val="24"/>
          <w:szCs w:val="24"/>
        </w:rPr>
        <w:t>95</w:t>
      </w:r>
      <w:r w:rsidRPr="00773B53">
        <w:rPr>
          <w:rFonts w:ascii="Times New Roman" w:hAnsi="Times New Roman"/>
          <w:sz w:val="24"/>
          <w:szCs w:val="24"/>
        </w:rPr>
        <w:t xml:space="preserve"> призеров.</w:t>
      </w:r>
    </w:p>
    <w:p w:rsidR="00E91505" w:rsidRPr="00773B53" w:rsidRDefault="00E91505" w:rsidP="001C6F41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73B53">
        <w:rPr>
          <w:rFonts w:ascii="Times New Roman" w:hAnsi="Times New Roman"/>
          <w:sz w:val="24"/>
          <w:szCs w:val="24"/>
        </w:rPr>
        <w:t xml:space="preserve">МОУ «Кораблинская СШ № 1» из </w:t>
      </w:r>
      <w:r>
        <w:rPr>
          <w:rFonts w:ascii="Times New Roman" w:hAnsi="Times New Roman"/>
          <w:sz w:val="24"/>
          <w:szCs w:val="24"/>
        </w:rPr>
        <w:t>46</w:t>
      </w:r>
      <w:r w:rsidRPr="00773B53">
        <w:rPr>
          <w:rFonts w:ascii="Times New Roman" w:hAnsi="Times New Roman"/>
          <w:sz w:val="24"/>
          <w:szCs w:val="24"/>
        </w:rPr>
        <w:t xml:space="preserve"> участников – 7 призеров.</w:t>
      </w:r>
    </w:p>
    <w:p w:rsidR="00E91505" w:rsidRPr="00773B53" w:rsidRDefault="00E91505" w:rsidP="001C6F41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73B53">
        <w:rPr>
          <w:rFonts w:ascii="Times New Roman" w:hAnsi="Times New Roman"/>
          <w:sz w:val="24"/>
          <w:szCs w:val="24"/>
        </w:rPr>
        <w:t xml:space="preserve">МОУ «Кораблинская СШ им. Героя РФ И.В. Сарычева» из </w:t>
      </w:r>
      <w:r>
        <w:rPr>
          <w:rFonts w:ascii="Times New Roman" w:hAnsi="Times New Roman"/>
          <w:sz w:val="24"/>
          <w:szCs w:val="24"/>
        </w:rPr>
        <w:t>236</w:t>
      </w:r>
      <w:r w:rsidRPr="00773B53">
        <w:rPr>
          <w:rFonts w:ascii="Times New Roman" w:hAnsi="Times New Roman"/>
          <w:sz w:val="24"/>
          <w:szCs w:val="24"/>
        </w:rPr>
        <w:t xml:space="preserve"> участников – </w:t>
      </w:r>
      <w:r>
        <w:rPr>
          <w:rFonts w:ascii="Times New Roman" w:hAnsi="Times New Roman"/>
          <w:sz w:val="24"/>
          <w:szCs w:val="24"/>
        </w:rPr>
        <w:t>14</w:t>
      </w:r>
      <w:r w:rsidRPr="00773B53">
        <w:rPr>
          <w:rFonts w:ascii="Times New Roman" w:hAnsi="Times New Roman"/>
          <w:sz w:val="24"/>
          <w:szCs w:val="24"/>
        </w:rPr>
        <w:t xml:space="preserve"> победителей и </w:t>
      </w:r>
      <w:r>
        <w:rPr>
          <w:rFonts w:ascii="Times New Roman" w:hAnsi="Times New Roman"/>
          <w:sz w:val="24"/>
          <w:szCs w:val="24"/>
        </w:rPr>
        <w:t>78</w:t>
      </w:r>
      <w:r w:rsidRPr="00773B53">
        <w:rPr>
          <w:rFonts w:ascii="Times New Roman" w:hAnsi="Times New Roman"/>
          <w:sz w:val="24"/>
          <w:szCs w:val="24"/>
        </w:rPr>
        <w:t xml:space="preserve"> призера.</w:t>
      </w:r>
    </w:p>
    <w:p w:rsidR="00E91505" w:rsidRPr="00773B53" w:rsidRDefault="00E91505" w:rsidP="001C6F41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73B53">
        <w:rPr>
          <w:rFonts w:ascii="Times New Roman" w:hAnsi="Times New Roman"/>
          <w:sz w:val="24"/>
          <w:szCs w:val="24"/>
        </w:rPr>
        <w:t xml:space="preserve">МОУ «Пехлецкая СШ им. В.В. Соловова» из </w:t>
      </w:r>
      <w:r>
        <w:rPr>
          <w:rFonts w:ascii="Times New Roman" w:hAnsi="Times New Roman"/>
          <w:sz w:val="24"/>
          <w:szCs w:val="24"/>
        </w:rPr>
        <w:t>22 участников – 7</w:t>
      </w:r>
      <w:r w:rsidRPr="00773B53">
        <w:rPr>
          <w:rFonts w:ascii="Times New Roman" w:hAnsi="Times New Roman"/>
          <w:sz w:val="24"/>
          <w:szCs w:val="24"/>
        </w:rPr>
        <w:t xml:space="preserve"> призеров.</w:t>
      </w:r>
    </w:p>
    <w:p w:rsidR="00E91505" w:rsidRDefault="00E91505" w:rsidP="001C6F41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73B53">
        <w:rPr>
          <w:rFonts w:ascii="Times New Roman" w:hAnsi="Times New Roman"/>
          <w:sz w:val="24"/>
          <w:szCs w:val="24"/>
        </w:rPr>
        <w:t xml:space="preserve">МОУ «Кипчаковская СШ» из </w:t>
      </w:r>
      <w:r>
        <w:rPr>
          <w:rFonts w:ascii="Times New Roman" w:hAnsi="Times New Roman"/>
          <w:sz w:val="24"/>
          <w:szCs w:val="24"/>
        </w:rPr>
        <w:t>51</w:t>
      </w:r>
      <w:r w:rsidRPr="00773B53">
        <w:rPr>
          <w:rFonts w:ascii="Times New Roman" w:hAnsi="Times New Roman"/>
          <w:sz w:val="24"/>
          <w:szCs w:val="24"/>
        </w:rPr>
        <w:t xml:space="preserve"> участник</w:t>
      </w:r>
      <w:r>
        <w:rPr>
          <w:rFonts w:ascii="Times New Roman" w:hAnsi="Times New Roman"/>
          <w:sz w:val="24"/>
          <w:szCs w:val="24"/>
        </w:rPr>
        <w:t>а</w:t>
      </w:r>
      <w:r w:rsidRPr="00773B53">
        <w:rPr>
          <w:rFonts w:ascii="Times New Roman" w:hAnsi="Times New Roman"/>
          <w:sz w:val="24"/>
          <w:szCs w:val="24"/>
        </w:rPr>
        <w:t xml:space="preserve"> – 2 победителя и </w:t>
      </w:r>
      <w:r>
        <w:rPr>
          <w:rFonts w:ascii="Times New Roman" w:hAnsi="Times New Roman"/>
          <w:sz w:val="24"/>
          <w:szCs w:val="24"/>
        </w:rPr>
        <w:t>19</w:t>
      </w:r>
      <w:r w:rsidRPr="00773B53">
        <w:rPr>
          <w:rFonts w:ascii="Times New Roman" w:hAnsi="Times New Roman"/>
          <w:sz w:val="24"/>
          <w:szCs w:val="24"/>
        </w:rPr>
        <w:t xml:space="preserve"> призеров.</w:t>
      </w:r>
    </w:p>
    <w:p w:rsidR="00E91505" w:rsidRPr="00773B53" w:rsidRDefault="00E91505" w:rsidP="001C6F41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МОУ «Ерлинская ОШ» из 2 участников – 1 победитель</w:t>
      </w:r>
    </w:p>
    <w:p w:rsidR="00E91505" w:rsidRPr="00773B53" w:rsidRDefault="00E91505" w:rsidP="001C6F41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E91505" w:rsidRPr="00773B53" w:rsidRDefault="00E91505" w:rsidP="00827FC0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773B53">
        <w:rPr>
          <w:rFonts w:ascii="Times New Roman" w:hAnsi="Times New Roman"/>
          <w:b/>
          <w:sz w:val="24"/>
          <w:szCs w:val="24"/>
        </w:rPr>
        <w:t>Доля победителей и призеров муниципального этапа ВсОШ от общего количества учащихся, принявших участие в муниципальном этапе ВсОШ в размере каждой ОО</w:t>
      </w:r>
    </w:p>
    <w:p w:rsidR="00E91505" w:rsidRDefault="00E91505" w:rsidP="00827FC0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E91505" w:rsidRPr="00827FC0" w:rsidRDefault="00E91505" w:rsidP="00827FC0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F00D59">
        <w:rPr>
          <w:rFonts w:ascii="Times New Roman" w:hAnsi="Times New Roman"/>
          <w:noProof/>
          <w:sz w:val="28"/>
          <w:szCs w:val="28"/>
          <w:lang w:eastAsia="ru-RU"/>
        </w:rPr>
        <w:object w:dxaOrig="8670" w:dyaOrig="5050">
          <v:shape id="Диаграмма 2" o:spid="_x0000_i1071" type="#_x0000_t75" style="width:433.5pt;height:252.75pt;visibility:visible" o:ole="">
            <v:imagedata r:id="rId97" o:title=""/>
            <o:lock v:ext="edit" aspectratio="f"/>
          </v:shape>
          <o:OLEObject Type="Embed" ProgID="Excel.Chart.8" ShapeID="Диаграмма 2" DrawAspect="Content" ObjectID="_1674040957" r:id="rId98"/>
        </w:object>
      </w:r>
    </w:p>
    <w:p w:rsidR="00E91505" w:rsidRDefault="00E91505" w:rsidP="00827FC0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E91505" w:rsidRPr="00210E72" w:rsidRDefault="00E91505" w:rsidP="00D166B6">
      <w:pPr>
        <w:ind w:firstLine="720"/>
        <w:jc w:val="both"/>
        <w:rPr>
          <w:sz w:val="24"/>
          <w:szCs w:val="24"/>
        </w:rPr>
      </w:pPr>
      <w:r w:rsidRPr="00210E72">
        <w:rPr>
          <w:sz w:val="24"/>
          <w:szCs w:val="24"/>
        </w:rPr>
        <w:t>Как и в предыдущие годы имела место перегрузка школьников, так как одни и те же дети выходил</w:t>
      </w:r>
      <w:r>
        <w:rPr>
          <w:sz w:val="24"/>
          <w:szCs w:val="24"/>
        </w:rPr>
        <w:t>и на олимпиады неоднократно (</w:t>
      </w:r>
      <w:r w:rsidRPr="00210E72">
        <w:rPr>
          <w:sz w:val="24"/>
          <w:szCs w:val="24"/>
        </w:rPr>
        <w:t xml:space="preserve">обучающихся из </w:t>
      </w:r>
      <w:r>
        <w:rPr>
          <w:sz w:val="24"/>
          <w:szCs w:val="24"/>
        </w:rPr>
        <w:t>МОУ «</w:t>
      </w:r>
      <w:r w:rsidRPr="00210E72">
        <w:rPr>
          <w:sz w:val="24"/>
          <w:szCs w:val="24"/>
        </w:rPr>
        <w:t>КСОШ №</w:t>
      </w:r>
      <w:r>
        <w:rPr>
          <w:sz w:val="24"/>
          <w:szCs w:val="24"/>
        </w:rPr>
        <w:t xml:space="preserve"> 2»</w:t>
      </w:r>
      <w:r w:rsidRPr="00210E72">
        <w:rPr>
          <w:sz w:val="24"/>
          <w:szCs w:val="24"/>
        </w:rPr>
        <w:t xml:space="preserve">, </w:t>
      </w:r>
      <w:r>
        <w:rPr>
          <w:sz w:val="24"/>
          <w:szCs w:val="24"/>
        </w:rPr>
        <w:t>МОУ «</w:t>
      </w:r>
      <w:r w:rsidRPr="00210E72">
        <w:rPr>
          <w:sz w:val="24"/>
          <w:szCs w:val="24"/>
        </w:rPr>
        <w:t>КСОШ имени Героя РФ И.В.Сарычева</w:t>
      </w:r>
      <w:r>
        <w:rPr>
          <w:sz w:val="24"/>
          <w:szCs w:val="24"/>
        </w:rPr>
        <w:t xml:space="preserve">» и МОУ «Ключанская </w:t>
      </w:r>
      <w:r w:rsidRPr="00210E72">
        <w:rPr>
          <w:sz w:val="24"/>
          <w:szCs w:val="24"/>
        </w:rPr>
        <w:t>средн</w:t>
      </w:r>
      <w:r>
        <w:rPr>
          <w:sz w:val="24"/>
          <w:szCs w:val="24"/>
        </w:rPr>
        <w:t xml:space="preserve">яя школа» </w:t>
      </w:r>
      <w:r w:rsidRPr="00210E72">
        <w:rPr>
          <w:sz w:val="24"/>
          <w:szCs w:val="24"/>
        </w:rPr>
        <w:t xml:space="preserve"> выходили на олимпиады от 5 до 10 раз).</w:t>
      </w:r>
    </w:p>
    <w:p w:rsidR="00E91505" w:rsidRPr="00BF62CF" w:rsidRDefault="00E91505" w:rsidP="00FB65B8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 w:rsidRPr="00BF62CF">
        <w:rPr>
          <w:rFonts w:ascii="Times New Roman" w:hAnsi="Times New Roman"/>
          <w:sz w:val="24"/>
          <w:szCs w:val="24"/>
        </w:rPr>
        <w:t>В целом по организации, проведению и результатам муниципального этапа олимпиады 2020-2021 учебного года можно сделать следующие выводы:</w:t>
      </w:r>
    </w:p>
    <w:p w:rsidR="00E91505" w:rsidRPr="00BF62CF" w:rsidRDefault="00E91505" w:rsidP="00FB65B8">
      <w:pPr>
        <w:pStyle w:val="NoSpacing"/>
        <w:numPr>
          <w:ilvl w:val="0"/>
          <w:numId w:val="3"/>
        </w:numPr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F62CF">
        <w:rPr>
          <w:rFonts w:ascii="Times New Roman" w:hAnsi="Times New Roman"/>
          <w:sz w:val="24"/>
          <w:szCs w:val="24"/>
        </w:rPr>
        <w:t xml:space="preserve">Задания муниципального этапа предметных олимпиад, представленные министерством образования и молодежной политики Рязанской области  соответствовали школьным учебным программам, но требовали от обучающихся дополнительных знаний. </w:t>
      </w:r>
    </w:p>
    <w:p w:rsidR="00E91505" w:rsidRPr="00BF62CF" w:rsidRDefault="00E91505" w:rsidP="00FB65B8">
      <w:pPr>
        <w:pStyle w:val="NoSpacing"/>
        <w:numPr>
          <w:ilvl w:val="0"/>
          <w:numId w:val="3"/>
        </w:numPr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F62CF">
        <w:rPr>
          <w:rFonts w:ascii="Times New Roman" w:hAnsi="Times New Roman"/>
          <w:sz w:val="24"/>
          <w:szCs w:val="24"/>
        </w:rPr>
        <w:t>В 2020-2021 учебном году, по сравнению с прошлым годом, увеличилось количество участников муниципального этапа предметных олимпиад.</w:t>
      </w:r>
    </w:p>
    <w:p w:rsidR="00E91505" w:rsidRPr="00BD7ACC" w:rsidRDefault="00E91505" w:rsidP="00DB3271">
      <w:pPr>
        <w:pStyle w:val="NoSpacing"/>
        <w:ind w:left="426"/>
        <w:jc w:val="both"/>
        <w:rPr>
          <w:rFonts w:ascii="Times New Roman" w:hAnsi="Times New Roman"/>
          <w:color w:val="FF0000"/>
          <w:sz w:val="24"/>
          <w:szCs w:val="24"/>
        </w:rPr>
      </w:pPr>
      <w:r w:rsidRPr="00F00D59">
        <w:rPr>
          <w:rFonts w:ascii="Times New Roman" w:hAnsi="Times New Roman"/>
          <w:noProof/>
          <w:color w:val="FF0000"/>
          <w:sz w:val="24"/>
          <w:szCs w:val="24"/>
          <w:lang w:eastAsia="ru-RU"/>
        </w:rPr>
        <w:object w:dxaOrig="7863" w:dyaOrig="3379">
          <v:shape id="Диаграмма 33" o:spid="_x0000_i1072" type="#_x0000_t75" style="width:393pt;height:168.75pt;visibility:visible" o:ole="">
            <v:imagedata r:id="rId99" o:title=""/>
            <o:lock v:ext="edit" aspectratio="f"/>
          </v:shape>
          <o:OLEObject Type="Embed" ProgID="Excel.Chart.8" ShapeID="Диаграмма 33" DrawAspect="Content" ObjectID="_1674040958" r:id="rId100"/>
        </w:object>
      </w:r>
    </w:p>
    <w:p w:rsidR="00E91505" w:rsidRPr="00BF62CF" w:rsidRDefault="00E91505" w:rsidP="00FB65B8">
      <w:pPr>
        <w:pStyle w:val="NoSpacing"/>
        <w:numPr>
          <w:ilvl w:val="0"/>
          <w:numId w:val="3"/>
        </w:numPr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F62CF">
        <w:rPr>
          <w:rFonts w:ascii="Times New Roman" w:hAnsi="Times New Roman"/>
          <w:sz w:val="24"/>
          <w:szCs w:val="24"/>
        </w:rPr>
        <w:t>Администрации филиала «Незнановская ОШ» МОУ «Пехлецкая СШ им. В. Соловова», МОУ «Ерлинская ОШ» необходимо активно подключаться к олимпиадному движению, в обязательном порядке проводить школьный этап ВсОШ, давая возможность одаренным и мотивированным на учебу обучающимся пробовать свои силы в интеллектуальном конкурсе.</w:t>
      </w:r>
    </w:p>
    <w:p w:rsidR="00E91505" w:rsidRPr="00BF62CF" w:rsidRDefault="00E91505" w:rsidP="00FB65B8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 w:rsidRPr="00BF62CF">
        <w:rPr>
          <w:rFonts w:ascii="Times New Roman" w:hAnsi="Times New Roman"/>
          <w:sz w:val="24"/>
          <w:szCs w:val="24"/>
        </w:rPr>
        <w:t>Для того чтобы в дальнейшем происходил качественный рост результатов участников олимпиад, необходимо в образовательных организациях района создать систему работы с обучающимися, проявляющими интерес к тому или иному предмету, через факультативы, кружки, научные общества учащихся, индивидуальные и групповые консультации.</w:t>
      </w:r>
    </w:p>
    <w:p w:rsidR="00E91505" w:rsidRPr="00BF62CF" w:rsidRDefault="00E91505" w:rsidP="00FB65B8">
      <w:pPr>
        <w:pStyle w:val="NoSpacing"/>
        <w:ind w:firstLine="426"/>
        <w:jc w:val="both"/>
        <w:rPr>
          <w:rFonts w:ascii="Times New Roman" w:hAnsi="Times New Roman"/>
          <w:sz w:val="24"/>
          <w:szCs w:val="24"/>
        </w:rPr>
      </w:pPr>
      <w:r w:rsidRPr="00BF62CF">
        <w:rPr>
          <w:rFonts w:ascii="Times New Roman" w:hAnsi="Times New Roman"/>
          <w:sz w:val="24"/>
          <w:szCs w:val="24"/>
        </w:rPr>
        <w:t xml:space="preserve">  Администрациям образовательных организаций следует более серьёзно относиться к проведению предметных олимпиад в школах, чтобы на должном уровне подготовить учащихся к муниципальным  и региональным этапам предметных олимпиад.</w:t>
      </w:r>
    </w:p>
    <w:p w:rsidR="00E91505" w:rsidRPr="00BD7ACC" w:rsidRDefault="00E91505" w:rsidP="00FB65B8">
      <w:pPr>
        <w:pStyle w:val="NoSpacing"/>
        <w:jc w:val="both"/>
        <w:rPr>
          <w:rFonts w:ascii="Times New Roman" w:hAnsi="Times New Roman"/>
          <w:bCs/>
          <w:color w:val="FF0000"/>
          <w:sz w:val="24"/>
          <w:szCs w:val="24"/>
        </w:rPr>
      </w:pPr>
    </w:p>
    <w:p w:rsidR="00E91505" w:rsidRPr="00BF62CF" w:rsidRDefault="00E91505" w:rsidP="00025717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BF62CF">
        <w:rPr>
          <w:rFonts w:ascii="Times New Roman" w:hAnsi="Times New Roman"/>
          <w:b/>
          <w:bCs/>
          <w:sz w:val="24"/>
          <w:szCs w:val="24"/>
        </w:rPr>
        <w:t>Рекомендации</w:t>
      </w:r>
    </w:p>
    <w:p w:rsidR="00E91505" w:rsidRPr="00BF62CF" w:rsidRDefault="00E91505" w:rsidP="00025717">
      <w:pPr>
        <w:pStyle w:val="NoSpacing"/>
        <w:jc w:val="center"/>
        <w:rPr>
          <w:rFonts w:ascii="Times New Roman" w:hAnsi="Times New Roman"/>
          <w:b/>
          <w:bCs/>
          <w:sz w:val="24"/>
          <w:szCs w:val="24"/>
        </w:rPr>
      </w:pPr>
      <w:r w:rsidRPr="00BF62CF">
        <w:rPr>
          <w:rFonts w:ascii="Times New Roman" w:hAnsi="Times New Roman"/>
          <w:b/>
          <w:bCs/>
          <w:sz w:val="24"/>
          <w:szCs w:val="24"/>
        </w:rPr>
        <w:t>по итогам муниципального этапа ВсОШ</w:t>
      </w:r>
    </w:p>
    <w:p w:rsidR="00E91505" w:rsidRDefault="00E91505" w:rsidP="00025717">
      <w:pPr>
        <w:pStyle w:val="NoSpacing"/>
        <w:jc w:val="center"/>
        <w:rPr>
          <w:rFonts w:ascii="Times New Roman" w:hAnsi="Times New Roman"/>
          <w:b/>
          <w:bCs/>
          <w:sz w:val="24"/>
          <w:szCs w:val="24"/>
        </w:rPr>
      </w:pPr>
      <w:r w:rsidRPr="00BF62CF">
        <w:rPr>
          <w:rFonts w:ascii="Times New Roman" w:hAnsi="Times New Roman"/>
          <w:b/>
          <w:bCs/>
          <w:sz w:val="24"/>
          <w:szCs w:val="24"/>
        </w:rPr>
        <w:t>2020-2021 учебного года</w:t>
      </w:r>
    </w:p>
    <w:p w:rsidR="00E91505" w:rsidRDefault="00E91505" w:rsidP="00025717">
      <w:pPr>
        <w:pStyle w:val="NoSpacing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91505" w:rsidRPr="004644D8" w:rsidRDefault="00E91505" w:rsidP="004644D8">
      <w:pPr>
        <w:pStyle w:val="NoSpacing"/>
        <w:numPr>
          <w:ilvl w:val="0"/>
          <w:numId w:val="5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Руководителям общеобразовательных организаций</w:t>
      </w:r>
      <w:r>
        <w:rPr>
          <w:rFonts w:ascii="Times New Roman" w:hAnsi="Times New Roman"/>
          <w:bCs/>
          <w:sz w:val="24"/>
          <w:szCs w:val="24"/>
        </w:rPr>
        <w:br/>
        <w:t>1.1. Провести анализ результативности участия общеобразовательной организации в муниципальном этапе ВсОШ на школьных методических объединениях.</w:t>
      </w:r>
    </w:p>
    <w:p w:rsidR="00E91505" w:rsidRDefault="00E91505" w:rsidP="004644D8">
      <w:pPr>
        <w:pStyle w:val="NoSpacing"/>
        <w:numPr>
          <w:ilvl w:val="1"/>
          <w:numId w:val="4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Принять меры по совершенствованию работы с одаренными детьми и повышению уровню подготовки участников олимпиады, используя современные технологии по подготовке к ВсОШ.</w:t>
      </w:r>
    </w:p>
    <w:p w:rsidR="00E91505" w:rsidRDefault="00E91505" w:rsidP="004644D8">
      <w:pPr>
        <w:pStyle w:val="NoSpacing"/>
        <w:numPr>
          <w:ilvl w:val="1"/>
          <w:numId w:val="4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Проанализировать возникшие затруднения при организации и проведении школьного этапа ВсОШ.</w:t>
      </w:r>
    </w:p>
    <w:p w:rsidR="00E91505" w:rsidRPr="004644D8" w:rsidRDefault="00E91505" w:rsidP="004644D8">
      <w:pPr>
        <w:pStyle w:val="NoSpacing"/>
        <w:numPr>
          <w:ilvl w:val="1"/>
          <w:numId w:val="4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Добиваться объективности результатов олимпиады школьного уровня.</w:t>
      </w:r>
    </w:p>
    <w:p w:rsidR="00E91505" w:rsidRDefault="00E91505" w:rsidP="00BF62CF">
      <w:pPr>
        <w:pStyle w:val="NoSpacing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BF62CF">
        <w:rPr>
          <w:rFonts w:ascii="Times New Roman" w:hAnsi="Times New Roman"/>
          <w:sz w:val="24"/>
          <w:szCs w:val="24"/>
        </w:rPr>
        <w:t xml:space="preserve">Руководителям </w:t>
      </w:r>
      <w:r>
        <w:rPr>
          <w:rFonts w:ascii="Times New Roman" w:hAnsi="Times New Roman"/>
          <w:sz w:val="24"/>
          <w:szCs w:val="24"/>
        </w:rPr>
        <w:t>РУМО всех предметов, по которым проводились олимпиады:</w:t>
      </w:r>
    </w:p>
    <w:p w:rsidR="00E91505" w:rsidRDefault="00E91505" w:rsidP="00BF62CF">
      <w:pPr>
        <w:pStyle w:val="NoSpacing"/>
        <w:numPr>
          <w:ilvl w:val="1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Провести анализ участия обучающихся и полученных результатов в школьном и муниципальном этапах ВсОШ по учебным предметам и рассмотреть на заседании РУМО.</w:t>
      </w:r>
    </w:p>
    <w:p w:rsidR="00E91505" w:rsidRDefault="00E91505" w:rsidP="00BF62CF">
      <w:pPr>
        <w:pStyle w:val="NoSpacing"/>
        <w:numPr>
          <w:ilvl w:val="1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Предусмотреть различные форм работы по повышению мотивации и результативности, учащихся в участии в различных этапах ВсОШ.</w:t>
      </w:r>
    </w:p>
    <w:p w:rsidR="00E91505" w:rsidRDefault="00E91505" w:rsidP="00BF62CF">
      <w:pPr>
        <w:pStyle w:val="NoSpacing"/>
        <w:numPr>
          <w:ilvl w:val="1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Продолжить формировании банка по материалам предметных олимпиад школьного и муниципального уровня 2020-2021 учебного года.</w:t>
      </w:r>
    </w:p>
    <w:p w:rsidR="00E91505" w:rsidRDefault="00E91505" w:rsidP="00BF62CF">
      <w:pPr>
        <w:pStyle w:val="NoSpacing"/>
        <w:numPr>
          <w:ilvl w:val="1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Обеспечить методическое сопровождение работы с одаренными детьми (повышение уровня профессионального мастерства педагогов, организация обмена опытом учителей, работающих с одаренными детьми).</w:t>
      </w:r>
    </w:p>
    <w:p w:rsidR="00E91505" w:rsidRDefault="00E91505" w:rsidP="005C2E3A">
      <w:pPr>
        <w:pStyle w:val="NoSpacing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Учителям-предметникам:</w:t>
      </w:r>
    </w:p>
    <w:p w:rsidR="00E91505" w:rsidRDefault="00E91505" w:rsidP="005C2E3A">
      <w:pPr>
        <w:pStyle w:val="NoSpacing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3.1.Проводить систематически дифференцированную работу на уроках и внеурочных занятиях с одаренными детьми.</w:t>
      </w:r>
    </w:p>
    <w:p w:rsidR="00E91505" w:rsidRDefault="00E91505" w:rsidP="005C2E3A">
      <w:pPr>
        <w:pStyle w:val="NoSpacing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Уделять больше внимания работе с одаренными детьми, предлагать задания повышенной сложности, развивающие творческие способности учащихся.</w:t>
      </w:r>
    </w:p>
    <w:p w:rsidR="00E91505" w:rsidRDefault="00E91505" w:rsidP="0095794D">
      <w:pPr>
        <w:pStyle w:val="NoSpacing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Методическому кабинету рассмотреть итоги школьного и муниципального этапов ВсОШ на совещании руководителей ОО.</w:t>
      </w:r>
    </w:p>
    <w:p w:rsidR="00E91505" w:rsidRPr="00BF62CF" w:rsidRDefault="00E91505" w:rsidP="0095794D">
      <w:pPr>
        <w:pStyle w:val="NoSpacing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Разместить аналитические материалы на сайте УОиМП.</w:t>
      </w:r>
    </w:p>
    <w:p w:rsidR="00E91505" w:rsidRPr="00BF62CF" w:rsidRDefault="00E91505" w:rsidP="001C6F4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E91505" w:rsidRPr="00BD7ACC" w:rsidRDefault="00E91505" w:rsidP="001C6F41">
      <w:pPr>
        <w:pStyle w:val="NoSpacing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91505" w:rsidRPr="00BD7ACC" w:rsidRDefault="00E91505" w:rsidP="001C6F41">
      <w:pPr>
        <w:pStyle w:val="NoSpacing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91505" w:rsidRPr="00BD7ACC" w:rsidRDefault="00E91505" w:rsidP="001C6F41">
      <w:pPr>
        <w:pStyle w:val="NoSpacing"/>
        <w:jc w:val="both"/>
        <w:rPr>
          <w:rFonts w:ascii="Times New Roman" w:hAnsi="Times New Roman"/>
          <w:color w:val="FF0000"/>
          <w:sz w:val="28"/>
          <w:szCs w:val="28"/>
        </w:rPr>
      </w:pPr>
    </w:p>
    <w:sectPr w:rsidR="00E91505" w:rsidRPr="00BD7ACC" w:rsidSect="00AF15F4">
      <w:pgSz w:w="11906" w:h="16838"/>
      <w:pgMar w:top="426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5AF1"/>
    <w:multiLevelType w:val="hybridMultilevel"/>
    <w:tmpl w:val="22AEE950"/>
    <w:lvl w:ilvl="0" w:tplc="39D63632">
      <w:start w:val="1"/>
      <w:numFmt w:val="bullet"/>
      <w:lvlText w:val="В"/>
      <w:lvlJc w:val="left"/>
    </w:lvl>
    <w:lvl w:ilvl="1" w:tplc="8FF63BA8">
      <w:numFmt w:val="decimal"/>
      <w:lvlText w:val=""/>
      <w:lvlJc w:val="left"/>
      <w:rPr>
        <w:rFonts w:cs="Times New Roman"/>
      </w:rPr>
    </w:lvl>
    <w:lvl w:ilvl="2" w:tplc="13D4F9CE">
      <w:numFmt w:val="decimal"/>
      <w:lvlText w:val=""/>
      <w:lvlJc w:val="left"/>
      <w:rPr>
        <w:rFonts w:cs="Times New Roman"/>
      </w:rPr>
    </w:lvl>
    <w:lvl w:ilvl="3" w:tplc="01A43632">
      <w:numFmt w:val="decimal"/>
      <w:lvlText w:val=""/>
      <w:lvlJc w:val="left"/>
      <w:rPr>
        <w:rFonts w:cs="Times New Roman"/>
      </w:rPr>
    </w:lvl>
    <w:lvl w:ilvl="4" w:tplc="8722873C">
      <w:numFmt w:val="decimal"/>
      <w:lvlText w:val=""/>
      <w:lvlJc w:val="left"/>
      <w:rPr>
        <w:rFonts w:cs="Times New Roman"/>
      </w:rPr>
    </w:lvl>
    <w:lvl w:ilvl="5" w:tplc="AD90E4E2">
      <w:numFmt w:val="decimal"/>
      <w:lvlText w:val=""/>
      <w:lvlJc w:val="left"/>
      <w:rPr>
        <w:rFonts w:cs="Times New Roman"/>
      </w:rPr>
    </w:lvl>
    <w:lvl w:ilvl="6" w:tplc="4B461C38">
      <w:numFmt w:val="decimal"/>
      <w:lvlText w:val=""/>
      <w:lvlJc w:val="left"/>
      <w:rPr>
        <w:rFonts w:cs="Times New Roman"/>
      </w:rPr>
    </w:lvl>
    <w:lvl w:ilvl="7" w:tplc="0FA21A90">
      <w:numFmt w:val="decimal"/>
      <w:lvlText w:val=""/>
      <w:lvlJc w:val="left"/>
      <w:rPr>
        <w:rFonts w:cs="Times New Roman"/>
      </w:rPr>
    </w:lvl>
    <w:lvl w:ilvl="8" w:tplc="6EAC4B18">
      <w:numFmt w:val="decimal"/>
      <w:lvlText w:val=""/>
      <w:lvlJc w:val="left"/>
      <w:rPr>
        <w:rFonts w:cs="Times New Roman"/>
      </w:rPr>
    </w:lvl>
  </w:abstractNum>
  <w:abstractNum w:abstractNumId="1">
    <w:nsid w:val="1F176302"/>
    <w:multiLevelType w:val="hybridMultilevel"/>
    <w:tmpl w:val="6372AA98"/>
    <w:lvl w:ilvl="0" w:tplc="69F6986E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">
    <w:nsid w:val="609C06FF"/>
    <w:multiLevelType w:val="multilevel"/>
    <w:tmpl w:val="B530670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3">
    <w:nsid w:val="66DF4217"/>
    <w:multiLevelType w:val="multilevel"/>
    <w:tmpl w:val="CD90B778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3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2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68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97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63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9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578" w:hanging="1800"/>
      </w:pPr>
      <w:rPr>
        <w:rFonts w:cs="Times New Roman" w:hint="default"/>
      </w:rPr>
    </w:lvl>
  </w:abstractNum>
  <w:abstractNum w:abstractNumId="4">
    <w:nsid w:val="69760EDE"/>
    <w:multiLevelType w:val="hybridMultilevel"/>
    <w:tmpl w:val="B996382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65E6"/>
    <w:rsid w:val="00002C96"/>
    <w:rsid w:val="00005CEA"/>
    <w:rsid w:val="00007F53"/>
    <w:rsid w:val="000156C6"/>
    <w:rsid w:val="00025717"/>
    <w:rsid w:val="00027821"/>
    <w:rsid w:val="0004248D"/>
    <w:rsid w:val="00060E28"/>
    <w:rsid w:val="00080C6E"/>
    <w:rsid w:val="000B0B4F"/>
    <w:rsid w:val="000B278D"/>
    <w:rsid w:val="000B7BA1"/>
    <w:rsid w:val="000D6764"/>
    <w:rsid w:val="000E4DB7"/>
    <w:rsid w:val="000F7394"/>
    <w:rsid w:val="001045EF"/>
    <w:rsid w:val="00112322"/>
    <w:rsid w:val="0011247D"/>
    <w:rsid w:val="00132B25"/>
    <w:rsid w:val="00146BC8"/>
    <w:rsid w:val="0016544C"/>
    <w:rsid w:val="0017137D"/>
    <w:rsid w:val="00180883"/>
    <w:rsid w:val="001B13F4"/>
    <w:rsid w:val="001B41CD"/>
    <w:rsid w:val="001C6F41"/>
    <w:rsid w:val="001D7775"/>
    <w:rsid w:val="001E1B6A"/>
    <w:rsid w:val="0020350B"/>
    <w:rsid w:val="00205F77"/>
    <w:rsid w:val="00210E72"/>
    <w:rsid w:val="002258E7"/>
    <w:rsid w:val="00250BDC"/>
    <w:rsid w:val="00256227"/>
    <w:rsid w:val="0025704B"/>
    <w:rsid w:val="0027425C"/>
    <w:rsid w:val="002A3031"/>
    <w:rsid w:val="002B058F"/>
    <w:rsid w:val="002C3150"/>
    <w:rsid w:val="002D570A"/>
    <w:rsid w:val="002E0344"/>
    <w:rsid w:val="002E6728"/>
    <w:rsid w:val="00316590"/>
    <w:rsid w:val="00322315"/>
    <w:rsid w:val="00326DEC"/>
    <w:rsid w:val="00330DE6"/>
    <w:rsid w:val="0033281A"/>
    <w:rsid w:val="00334CEE"/>
    <w:rsid w:val="003427CE"/>
    <w:rsid w:val="00345407"/>
    <w:rsid w:val="003B2CAC"/>
    <w:rsid w:val="003C4196"/>
    <w:rsid w:val="003D2B2E"/>
    <w:rsid w:val="003D3241"/>
    <w:rsid w:val="004012E0"/>
    <w:rsid w:val="00402FD2"/>
    <w:rsid w:val="00433067"/>
    <w:rsid w:val="004644D8"/>
    <w:rsid w:val="004662E8"/>
    <w:rsid w:val="00475C8E"/>
    <w:rsid w:val="004909CD"/>
    <w:rsid w:val="004B239E"/>
    <w:rsid w:val="004D0CC5"/>
    <w:rsid w:val="00506D75"/>
    <w:rsid w:val="005104E2"/>
    <w:rsid w:val="00515190"/>
    <w:rsid w:val="00521F56"/>
    <w:rsid w:val="00523D5F"/>
    <w:rsid w:val="0054134B"/>
    <w:rsid w:val="005523B2"/>
    <w:rsid w:val="00554270"/>
    <w:rsid w:val="00562D46"/>
    <w:rsid w:val="00573238"/>
    <w:rsid w:val="005813AE"/>
    <w:rsid w:val="005A355A"/>
    <w:rsid w:val="005A4277"/>
    <w:rsid w:val="005B07ED"/>
    <w:rsid w:val="005B4C88"/>
    <w:rsid w:val="005C237B"/>
    <w:rsid w:val="005C2E3A"/>
    <w:rsid w:val="005C6B7C"/>
    <w:rsid w:val="005D6735"/>
    <w:rsid w:val="005E7927"/>
    <w:rsid w:val="005E7EC4"/>
    <w:rsid w:val="005F2575"/>
    <w:rsid w:val="00605EF5"/>
    <w:rsid w:val="006224FE"/>
    <w:rsid w:val="00631D12"/>
    <w:rsid w:val="00642C40"/>
    <w:rsid w:val="0064734C"/>
    <w:rsid w:val="00664517"/>
    <w:rsid w:val="00670BF1"/>
    <w:rsid w:val="006A04CE"/>
    <w:rsid w:val="006A5A97"/>
    <w:rsid w:val="006D10D4"/>
    <w:rsid w:val="006D2658"/>
    <w:rsid w:val="006F20D6"/>
    <w:rsid w:val="006F392E"/>
    <w:rsid w:val="007016E2"/>
    <w:rsid w:val="00756917"/>
    <w:rsid w:val="00760B62"/>
    <w:rsid w:val="007610B6"/>
    <w:rsid w:val="00773B53"/>
    <w:rsid w:val="00775C67"/>
    <w:rsid w:val="0078644B"/>
    <w:rsid w:val="00791BFB"/>
    <w:rsid w:val="007C2FE1"/>
    <w:rsid w:val="007C3146"/>
    <w:rsid w:val="007C78AC"/>
    <w:rsid w:val="007D3731"/>
    <w:rsid w:val="007D65E6"/>
    <w:rsid w:val="007E3D28"/>
    <w:rsid w:val="007F018A"/>
    <w:rsid w:val="007F228C"/>
    <w:rsid w:val="007F4A6A"/>
    <w:rsid w:val="00806ACC"/>
    <w:rsid w:val="00811574"/>
    <w:rsid w:val="00827FC0"/>
    <w:rsid w:val="00837CDE"/>
    <w:rsid w:val="008671ED"/>
    <w:rsid w:val="00884E63"/>
    <w:rsid w:val="00890E72"/>
    <w:rsid w:val="00891043"/>
    <w:rsid w:val="00894041"/>
    <w:rsid w:val="008B2521"/>
    <w:rsid w:val="008B6619"/>
    <w:rsid w:val="00934C80"/>
    <w:rsid w:val="00935A1A"/>
    <w:rsid w:val="00943FBE"/>
    <w:rsid w:val="009571FF"/>
    <w:rsid w:val="0095794D"/>
    <w:rsid w:val="009657CA"/>
    <w:rsid w:val="00974D1D"/>
    <w:rsid w:val="0097588B"/>
    <w:rsid w:val="009874FB"/>
    <w:rsid w:val="009C405D"/>
    <w:rsid w:val="009D140A"/>
    <w:rsid w:val="009D254C"/>
    <w:rsid w:val="009D4423"/>
    <w:rsid w:val="009E3A7F"/>
    <w:rsid w:val="00A064CF"/>
    <w:rsid w:val="00A13E59"/>
    <w:rsid w:val="00A424E1"/>
    <w:rsid w:val="00A46926"/>
    <w:rsid w:val="00A55663"/>
    <w:rsid w:val="00A96B0A"/>
    <w:rsid w:val="00AA10A9"/>
    <w:rsid w:val="00AB2B79"/>
    <w:rsid w:val="00AE7832"/>
    <w:rsid w:val="00AF15F4"/>
    <w:rsid w:val="00B00307"/>
    <w:rsid w:val="00B20E30"/>
    <w:rsid w:val="00B21C2A"/>
    <w:rsid w:val="00B24F4A"/>
    <w:rsid w:val="00B25E8C"/>
    <w:rsid w:val="00B371D7"/>
    <w:rsid w:val="00B5238E"/>
    <w:rsid w:val="00B71D3D"/>
    <w:rsid w:val="00B9188B"/>
    <w:rsid w:val="00B95A57"/>
    <w:rsid w:val="00BB02E8"/>
    <w:rsid w:val="00BC01C4"/>
    <w:rsid w:val="00BC065B"/>
    <w:rsid w:val="00BD7ACC"/>
    <w:rsid w:val="00BE63F9"/>
    <w:rsid w:val="00BF62CF"/>
    <w:rsid w:val="00BF74A1"/>
    <w:rsid w:val="00C1043B"/>
    <w:rsid w:val="00C36AD4"/>
    <w:rsid w:val="00C61BFB"/>
    <w:rsid w:val="00C73E5F"/>
    <w:rsid w:val="00C95B13"/>
    <w:rsid w:val="00CA1369"/>
    <w:rsid w:val="00CB18ED"/>
    <w:rsid w:val="00CB2FD7"/>
    <w:rsid w:val="00CB3C82"/>
    <w:rsid w:val="00CC19BD"/>
    <w:rsid w:val="00CC3B95"/>
    <w:rsid w:val="00CD04CD"/>
    <w:rsid w:val="00D02E2F"/>
    <w:rsid w:val="00D1392F"/>
    <w:rsid w:val="00D166B6"/>
    <w:rsid w:val="00D20B9F"/>
    <w:rsid w:val="00D23577"/>
    <w:rsid w:val="00D32E21"/>
    <w:rsid w:val="00D40A3B"/>
    <w:rsid w:val="00D41D9B"/>
    <w:rsid w:val="00D45789"/>
    <w:rsid w:val="00D62EFF"/>
    <w:rsid w:val="00D6341C"/>
    <w:rsid w:val="00D805EA"/>
    <w:rsid w:val="00D833F6"/>
    <w:rsid w:val="00D92036"/>
    <w:rsid w:val="00DB080F"/>
    <w:rsid w:val="00DB3271"/>
    <w:rsid w:val="00DD6F97"/>
    <w:rsid w:val="00DE0D69"/>
    <w:rsid w:val="00DE5009"/>
    <w:rsid w:val="00E1104F"/>
    <w:rsid w:val="00E12A90"/>
    <w:rsid w:val="00E17A63"/>
    <w:rsid w:val="00E22D03"/>
    <w:rsid w:val="00E244AB"/>
    <w:rsid w:val="00E5497C"/>
    <w:rsid w:val="00E62163"/>
    <w:rsid w:val="00E713A0"/>
    <w:rsid w:val="00E91505"/>
    <w:rsid w:val="00E9347C"/>
    <w:rsid w:val="00E93B94"/>
    <w:rsid w:val="00E9495B"/>
    <w:rsid w:val="00E95B35"/>
    <w:rsid w:val="00EA4639"/>
    <w:rsid w:val="00EC2B06"/>
    <w:rsid w:val="00EC5FB7"/>
    <w:rsid w:val="00ED2C69"/>
    <w:rsid w:val="00F00D59"/>
    <w:rsid w:val="00F05515"/>
    <w:rsid w:val="00F206D2"/>
    <w:rsid w:val="00F21A67"/>
    <w:rsid w:val="00F24178"/>
    <w:rsid w:val="00F3081A"/>
    <w:rsid w:val="00F41782"/>
    <w:rsid w:val="00F41F6F"/>
    <w:rsid w:val="00F6006C"/>
    <w:rsid w:val="00F748A6"/>
    <w:rsid w:val="00FB65B8"/>
    <w:rsid w:val="00FC50D8"/>
    <w:rsid w:val="00FE1BBB"/>
    <w:rsid w:val="00FF0623"/>
    <w:rsid w:val="00FF191B"/>
    <w:rsid w:val="00FF4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F41"/>
    <w:rPr>
      <w:rFonts w:ascii="Times New Roman" w:eastAsia="Times New Roman" w:hAnsi="Times New Roma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B65B8"/>
    <w:pPr>
      <w:keepNext/>
      <w:jc w:val="center"/>
      <w:outlineLvl w:val="0"/>
    </w:pPr>
    <w:rPr>
      <w:i/>
      <w:iCs/>
      <w:sz w:val="24"/>
      <w:szCs w:val="24"/>
      <w:u w:val="single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B65B8"/>
    <w:rPr>
      <w:rFonts w:ascii="Times New Roman" w:hAnsi="Times New Roman" w:cs="Times New Roman"/>
      <w:i/>
      <w:iCs/>
      <w:sz w:val="24"/>
      <w:szCs w:val="24"/>
      <w:u w:val="single"/>
      <w:lang w:eastAsia="ru-RU"/>
    </w:rPr>
  </w:style>
  <w:style w:type="paragraph" w:styleId="NoSpacing">
    <w:name w:val="No Spacing"/>
    <w:uiPriority w:val="99"/>
    <w:qFormat/>
    <w:rsid w:val="001C6F41"/>
    <w:rPr>
      <w:lang w:eastAsia="en-US"/>
    </w:rPr>
  </w:style>
  <w:style w:type="table" w:styleId="TableGrid">
    <w:name w:val="Table Grid"/>
    <w:basedOn w:val="TableNormal"/>
    <w:uiPriority w:val="99"/>
    <w:rsid w:val="001C6F4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1B41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B41CD"/>
    <w:rPr>
      <w:rFonts w:ascii="Tahoma" w:hAnsi="Tahoma" w:cs="Tahoma"/>
      <w:sz w:val="16"/>
      <w:szCs w:val="16"/>
      <w:lang w:eastAsia="ru-RU"/>
    </w:rPr>
  </w:style>
  <w:style w:type="paragraph" w:styleId="BodyText">
    <w:name w:val="Body Text"/>
    <w:basedOn w:val="Normal"/>
    <w:link w:val="BodyTextChar"/>
    <w:uiPriority w:val="99"/>
    <w:semiHidden/>
    <w:rsid w:val="00FB65B8"/>
    <w:pPr>
      <w:jc w:val="both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FB65B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21" Type="http://schemas.openxmlformats.org/officeDocument/2006/relationships/image" Target="media/image9.png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png"/><Relationship Id="rId50" Type="http://schemas.openxmlformats.org/officeDocument/2006/relationships/oleObject" Target="embeddings/oleObject23.bin"/><Relationship Id="rId55" Type="http://schemas.openxmlformats.org/officeDocument/2006/relationships/image" Target="media/image26.png"/><Relationship Id="rId63" Type="http://schemas.openxmlformats.org/officeDocument/2006/relationships/image" Target="media/image30.png"/><Relationship Id="rId68" Type="http://schemas.openxmlformats.org/officeDocument/2006/relationships/oleObject" Target="embeddings/oleObject32.bin"/><Relationship Id="rId76" Type="http://schemas.openxmlformats.org/officeDocument/2006/relationships/oleObject" Target="embeddings/oleObject36.bin"/><Relationship Id="rId84" Type="http://schemas.openxmlformats.org/officeDocument/2006/relationships/oleObject" Target="embeddings/oleObject40.bin"/><Relationship Id="rId89" Type="http://schemas.openxmlformats.org/officeDocument/2006/relationships/image" Target="media/image43.png"/><Relationship Id="rId97" Type="http://schemas.openxmlformats.org/officeDocument/2006/relationships/image" Target="media/image47.png"/><Relationship Id="rId7" Type="http://schemas.openxmlformats.org/officeDocument/2006/relationships/image" Target="media/image2.png"/><Relationship Id="rId71" Type="http://schemas.openxmlformats.org/officeDocument/2006/relationships/image" Target="media/image34.png"/><Relationship Id="rId92" Type="http://schemas.openxmlformats.org/officeDocument/2006/relationships/oleObject" Target="embeddings/oleObject44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8.bin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oleObject" Target="embeddings/oleObject27.bin"/><Relationship Id="rId66" Type="http://schemas.openxmlformats.org/officeDocument/2006/relationships/oleObject" Target="embeddings/oleObject31.bin"/><Relationship Id="rId74" Type="http://schemas.openxmlformats.org/officeDocument/2006/relationships/oleObject" Target="embeddings/oleObject35.bin"/><Relationship Id="rId79" Type="http://schemas.openxmlformats.org/officeDocument/2006/relationships/image" Target="media/image38.png"/><Relationship Id="rId87" Type="http://schemas.openxmlformats.org/officeDocument/2006/relationships/image" Target="media/image42.png"/><Relationship Id="rId102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29.png"/><Relationship Id="rId82" Type="http://schemas.openxmlformats.org/officeDocument/2006/relationships/oleObject" Target="embeddings/oleObject39.bin"/><Relationship Id="rId90" Type="http://schemas.openxmlformats.org/officeDocument/2006/relationships/oleObject" Target="embeddings/oleObject43.bin"/><Relationship Id="rId95" Type="http://schemas.openxmlformats.org/officeDocument/2006/relationships/image" Target="media/image46.png"/><Relationship Id="rId19" Type="http://schemas.openxmlformats.org/officeDocument/2006/relationships/image" Target="media/image8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64" Type="http://schemas.openxmlformats.org/officeDocument/2006/relationships/oleObject" Target="embeddings/oleObject30.bin"/><Relationship Id="rId69" Type="http://schemas.openxmlformats.org/officeDocument/2006/relationships/image" Target="media/image33.png"/><Relationship Id="rId77" Type="http://schemas.openxmlformats.org/officeDocument/2006/relationships/image" Target="media/image37.png"/><Relationship Id="rId100" Type="http://schemas.openxmlformats.org/officeDocument/2006/relationships/oleObject" Target="embeddings/oleObject48.bin"/><Relationship Id="rId8" Type="http://schemas.openxmlformats.org/officeDocument/2006/relationships/oleObject" Target="embeddings/oleObject2.bin"/><Relationship Id="rId51" Type="http://schemas.openxmlformats.org/officeDocument/2006/relationships/image" Target="media/image24.png"/><Relationship Id="rId72" Type="http://schemas.openxmlformats.org/officeDocument/2006/relationships/oleObject" Target="embeddings/oleObject34.bin"/><Relationship Id="rId80" Type="http://schemas.openxmlformats.org/officeDocument/2006/relationships/oleObject" Target="embeddings/oleObject38.bin"/><Relationship Id="rId85" Type="http://schemas.openxmlformats.org/officeDocument/2006/relationships/image" Target="media/image41.png"/><Relationship Id="rId93" Type="http://schemas.openxmlformats.org/officeDocument/2006/relationships/image" Target="media/image45.png"/><Relationship Id="rId98" Type="http://schemas.openxmlformats.org/officeDocument/2006/relationships/oleObject" Target="embeddings/oleObject47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20" Type="http://schemas.openxmlformats.org/officeDocument/2006/relationships/oleObject" Target="embeddings/oleObject8.bin"/><Relationship Id="rId41" Type="http://schemas.openxmlformats.org/officeDocument/2006/relationships/image" Target="media/image19.png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Relationship Id="rId70" Type="http://schemas.openxmlformats.org/officeDocument/2006/relationships/oleObject" Target="embeddings/oleObject33.bin"/><Relationship Id="rId75" Type="http://schemas.openxmlformats.org/officeDocument/2006/relationships/image" Target="media/image36.png"/><Relationship Id="rId83" Type="http://schemas.openxmlformats.org/officeDocument/2006/relationships/image" Target="media/image40.png"/><Relationship Id="rId88" Type="http://schemas.openxmlformats.org/officeDocument/2006/relationships/oleObject" Target="embeddings/oleObject42.bin"/><Relationship Id="rId91" Type="http://schemas.openxmlformats.org/officeDocument/2006/relationships/image" Target="media/image44.png"/><Relationship Id="rId96" Type="http://schemas.openxmlformats.org/officeDocument/2006/relationships/oleObject" Target="embeddings/oleObject46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" Type="http://schemas.openxmlformats.org/officeDocument/2006/relationships/oleObject" Target="embeddings/oleObject3.bin"/><Relationship Id="rId31" Type="http://schemas.openxmlformats.org/officeDocument/2006/relationships/image" Target="media/image14.png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image" Target="media/image31.png"/><Relationship Id="rId73" Type="http://schemas.openxmlformats.org/officeDocument/2006/relationships/image" Target="media/image35.png"/><Relationship Id="rId78" Type="http://schemas.openxmlformats.org/officeDocument/2006/relationships/oleObject" Target="embeddings/oleObject37.bin"/><Relationship Id="rId81" Type="http://schemas.openxmlformats.org/officeDocument/2006/relationships/image" Target="media/image39.png"/><Relationship Id="rId86" Type="http://schemas.openxmlformats.org/officeDocument/2006/relationships/oleObject" Target="embeddings/oleObject41.bin"/><Relationship Id="rId94" Type="http://schemas.openxmlformats.org/officeDocument/2006/relationships/oleObject" Target="embeddings/oleObject45.bin"/><Relationship Id="rId99" Type="http://schemas.openxmlformats.org/officeDocument/2006/relationships/image" Target="media/image48.pn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1782</TotalTime>
  <Pages>19</Pages>
  <Words>4301</Words>
  <Characters>24518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ФРДО</dc:creator>
  <cp:keywords/>
  <dc:description/>
  <cp:lastModifiedBy>1</cp:lastModifiedBy>
  <cp:revision>146</cp:revision>
  <cp:lastPrinted>2020-01-16T12:51:00Z</cp:lastPrinted>
  <dcterms:created xsi:type="dcterms:W3CDTF">2019-12-25T08:10:00Z</dcterms:created>
  <dcterms:modified xsi:type="dcterms:W3CDTF">2021-02-05T11:35:00Z</dcterms:modified>
</cp:coreProperties>
</file>